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4376EA" w14:textId="65C1E652" w:rsidR="00027C55" w:rsidRPr="000C3061" w:rsidRDefault="00B959DB" w:rsidP="00385536">
      <w:pPr>
        <w:spacing w:before="240" w:line="200" w:lineRule="atLeast"/>
        <w:rPr>
          <w:rFonts w:ascii="Alaska SFT" w:hAnsi="Alaska SFT"/>
          <w:b/>
          <w:bCs/>
          <w:noProof w:val="0"/>
          <w:sz w:val="28"/>
          <w:szCs w:val="28"/>
          <w:lang w:val="de-CH"/>
        </w:rPr>
      </w:pPr>
      <w:r w:rsidRPr="000C3061">
        <w:rPr>
          <w:rFonts w:ascii="Alaska SFT" w:hAnsi="Alaska SFT"/>
          <w:b/>
          <w:bCs/>
          <w:noProof w:val="0"/>
          <w:sz w:val="28"/>
          <w:szCs w:val="28"/>
          <w:lang w:val="de-CH"/>
        </w:rPr>
        <w:t xml:space="preserve">Ticketbestellung </w:t>
      </w:r>
      <w:r w:rsidR="00536F31" w:rsidRPr="000C3061">
        <w:rPr>
          <w:rFonts w:ascii="Alaska SFT" w:hAnsi="Alaska SFT"/>
          <w:b/>
          <w:bCs/>
          <w:noProof w:val="0"/>
          <w:sz w:val="28"/>
          <w:szCs w:val="28"/>
          <w:lang w:val="de-CH"/>
        </w:rPr>
        <w:t xml:space="preserve">Cast &amp; Crew </w:t>
      </w:r>
      <w:r w:rsidR="000557A3" w:rsidRPr="000C3061">
        <w:rPr>
          <w:rFonts w:ascii="Alaska SFT" w:hAnsi="Alaska SFT"/>
          <w:b/>
          <w:bCs/>
          <w:noProof w:val="0"/>
          <w:sz w:val="28"/>
          <w:szCs w:val="28"/>
          <w:lang w:val="de-CH"/>
        </w:rPr>
        <w:t>Panorama</w:t>
      </w:r>
      <w:r w:rsidR="00D532A5" w:rsidRPr="000C3061">
        <w:rPr>
          <w:rFonts w:ascii="Alaska SFT" w:hAnsi="Alaska SFT"/>
          <w:b/>
          <w:bCs/>
          <w:noProof w:val="0"/>
          <w:sz w:val="28"/>
          <w:szCs w:val="28"/>
          <w:lang w:val="de-CH"/>
        </w:rPr>
        <w:t>-F</w:t>
      </w:r>
      <w:r w:rsidR="000557A3" w:rsidRPr="000C3061">
        <w:rPr>
          <w:rFonts w:ascii="Alaska SFT" w:hAnsi="Alaska SFT"/>
          <w:b/>
          <w:bCs/>
          <w:noProof w:val="0"/>
          <w:sz w:val="28"/>
          <w:szCs w:val="28"/>
          <w:lang w:val="de-CH"/>
        </w:rPr>
        <w:t>ilme</w:t>
      </w:r>
    </w:p>
    <w:p w14:paraId="65378675" w14:textId="77777777" w:rsidR="00FA1486" w:rsidRPr="00880E10" w:rsidRDefault="00FA1486" w:rsidP="00FA1486">
      <w:pPr>
        <w:spacing w:line="260" w:lineRule="atLeast"/>
        <w:rPr>
          <w:rFonts w:ascii="Alaska SFT" w:hAnsi="Alaska SFT"/>
          <w:b/>
          <w:bCs/>
          <w:noProof w:val="0"/>
          <w:szCs w:val="18"/>
          <w:lang w:val="de-CH"/>
        </w:rPr>
      </w:pPr>
      <w:r w:rsidRPr="00880E10">
        <w:rPr>
          <w:rFonts w:ascii="Alaska SFT" w:hAnsi="Alaska SFT"/>
          <w:b/>
          <w:bCs/>
          <w:noProof w:val="0"/>
          <w:szCs w:val="18"/>
          <w:lang w:val="de-CH"/>
        </w:rPr>
        <w:t>Wir freuen uns darauf, Ihren Film an den Solothurner Filmtagen zu zeigen!</w:t>
      </w:r>
    </w:p>
    <w:p w14:paraId="4D38F686" w14:textId="4AA1CF60" w:rsidR="00F96B1B" w:rsidRPr="00254ECC" w:rsidRDefault="004A6A5E" w:rsidP="00EB16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0" w:lineRule="atLeast"/>
        <w:ind w:right="220"/>
        <w:rPr>
          <w:rFonts w:ascii="Alaska SFT" w:hAnsi="Alaska SFT"/>
          <w:i/>
          <w:iCs/>
          <w:noProof w:val="0"/>
          <w:szCs w:val="18"/>
          <w:lang w:val="de-CH"/>
        </w:rPr>
      </w:pPr>
      <w:r>
        <w:rPr>
          <w:rFonts w:ascii="Alaska SFT" w:hAnsi="Alaska SFT"/>
          <w:noProof w:val="0"/>
          <w:szCs w:val="18"/>
          <w:lang w:val="de-CH"/>
        </w:rPr>
        <w:t>I</w:t>
      </w:r>
      <w:r w:rsidRPr="007B41C0">
        <w:rPr>
          <w:rFonts w:ascii="Alaska SFT" w:hAnsi="Alaska SFT"/>
          <w:noProof w:val="0"/>
          <w:szCs w:val="18"/>
          <w:lang w:val="de-CH"/>
        </w:rPr>
        <w:t xml:space="preserve">n jeder Vorstellung </w:t>
      </w:r>
      <w:r>
        <w:rPr>
          <w:rFonts w:ascii="Alaska SFT" w:hAnsi="Alaska SFT"/>
          <w:noProof w:val="0"/>
          <w:szCs w:val="18"/>
          <w:lang w:val="de-CH"/>
        </w:rPr>
        <w:t xml:space="preserve">sind </w:t>
      </w:r>
      <w:r w:rsidR="0055500E">
        <w:rPr>
          <w:rFonts w:ascii="Alaska SFT" w:hAnsi="Alaska SFT"/>
          <w:noProof w:val="0"/>
          <w:szCs w:val="18"/>
          <w:lang w:val="de-CH"/>
        </w:rPr>
        <w:t xml:space="preserve">für </w:t>
      </w:r>
      <w:r w:rsidR="0055500E" w:rsidRPr="008566D3">
        <w:rPr>
          <w:rFonts w:ascii="Alaska SFT" w:hAnsi="Alaska SFT"/>
          <w:b/>
          <w:bCs/>
          <w:noProof w:val="0"/>
          <w:szCs w:val="18"/>
          <w:lang w:val="de-CH"/>
        </w:rPr>
        <w:t>Langfilme</w:t>
      </w:r>
      <w:r w:rsidR="00F96B1B" w:rsidRPr="007B41C0">
        <w:rPr>
          <w:rFonts w:ascii="Alaska SFT" w:hAnsi="Alaska SFT"/>
          <w:noProof w:val="0"/>
          <w:szCs w:val="18"/>
          <w:lang w:val="de-CH"/>
        </w:rPr>
        <w:t xml:space="preserve"> </w:t>
      </w:r>
      <w:r w:rsidR="00F96B1B" w:rsidRPr="007B41C0">
        <w:rPr>
          <w:rFonts w:ascii="Alaska SFT" w:hAnsi="Alaska SFT"/>
          <w:b/>
          <w:bCs/>
          <w:noProof w:val="0"/>
          <w:szCs w:val="18"/>
          <w:lang w:val="de-CH"/>
        </w:rPr>
        <w:t xml:space="preserve">10 </w:t>
      </w:r>
      <w:r w:rsidR="00782923">
        <w:rPr>
          <w:rFonts w:ascii="Alaska SFT" w:hAnsi="Alaska SFT"/>
          <w:b/>
          <w:bCs/>
          <w:noProof w:val="0"/>
          <w:szCs w:val="18"/>
          <w:lang w:val="de-CH"/>
        </w:rPr>
        <w:t>kostenlose</w:t>
      </w:r>
      <w:r w:rsidR="00F96B1B" w:rsidRPr="007B41C0">
        <w:rPr>
          <w:rFonts w:ascii="Alaska SFT" w:hAnsi="Alaska SFT"/>
          <w:b/>
          <w:bCs/>
          <w:noProof w:val="0"/>
          <w:szCs w:val="18"/>
          <w:lang w:val="de-CH"/>
        </w:rPr>
        <w:t xml:space="preserve"> Plätze reserviert</w:t>
      </w:r>
      <w:r w:rsidR="00F96B1B" w:rsidRPr="007B41C0">
        <w:rPr>
          <w:rFonts w:ascii="Alaska SFT" w:hAnsi="Alaska SFT"/>
          <w:noProof w:val="0"/>
          <w:szCs w:val="18"/>
          <w:lang w:val="de-CH"/>
        </w:rPr>
        <w:t>. Die</w:t>
      </w:r>
      <w:r w:rsidR="00D25A94">
        <w:rPr>
          <w:rFonts w:ascii="Alaska SFT" w:hAnsi="Alaska SFT"/>
          <w:noProof w:val="0"/>
          <w:szCs w:val="18"/>
          <w:lang w:val="de-CH"/>
        </w:rPr>
        <w:t xml:space="preserve"> entsprechenden Tickets</w:t>
      </w:r>
      <w:r w:rsidR="00F96B1B" w:rsidRPr="007B41C0">
        <w:rPr>
          <w:rFonts w:ascii="Alaska SFT" w:hAnsi="Alaska SFT"/>
          <w:noProof w:val="0"/>
          <w:szCs w:val="18"/>
          <w:lang w:val="de-CH"/>
        </w:rPr>
        <w:t xml:space="preserve"> können ohne Rücksprache </w:t>
      </w:r>
      <w:r w:rsidR="00F96B1B" w:rsidRPr="007B41C0">
        <w:rPr>
          <w:rFonts w:ascii="Alaska SFT" w:hAnsi="Alaska SFT"/>
          <w:b/>
          <w:bCs/>
          <w:noProof w:val="0"/>
          <w:szCs w:val="18"/>
          <w:lang w:val="de-CH"/>
        </w:rPr>
        <w:t>bis 10 Min. vor Vorstellungsbeginn an der Kinokasse</w:t>
      </w:r>
      <w:r w:rsidR="00F96B1B" w:rsidRPr="007B41C0">
        <w:rPr>
          <w:rFonts w:ascii="Alaska SFT" w:hAnsi="Alaska SFT"/>
          <w:noProof w:val="0"/>
          <w:szCs w:val="18"/>
          <w:lang w:val="de-CH"/>
        </w:rPr>
        <w:t xml:space="preserve"> abgeholt werden.</w:t>
      </w:r>
      <w:r w:rsidR="00F96B1B">
        <w:rPr>
          <w:rFonts w:ascii="Alaska SFT" w:hAnsi="Alaska SFT"/>
          <w:noProof w:val="0"/>
          <w:szCs w:val="18"/>
          <w:lang w:val="de-CH"/>
        </w:rPr>
        <w:t xml:space="preserve"> </w:t>
      </w:r>
      <w:r w:rsidR="00037FBB">
        <w:rPr>
          <w:rFonts w:ascii="Alaska SFT" w:hAnsi="Alaska SFT"/>
          <w:noProof w:val="0"/>
          <w:szCs w:val="18"/>
          <w:lang w:val="de-CH"/>
        </w:rPr>
        <w:t>B</w:t>
      </w:r>
      <w:r w:rsidR="00880E10">
        <w:rPr>
          <w:rFonts w:ascii="Alaska SFT" w:hAnsi="Alaska SFT"/>
          <w:noProof w:val="0"/>
          <w:szCs w:val="18"/>
          <w:lang w:val="de-CH"/>
        </w:rPr>
        <w:t>itte rechtzeitig</w:t>
      </w:r>
      <w:r w:rsidR="00F96B1B" w:rsidRPr="0079327E">
        <w:rPr>
          <w:rFonts w:ascii="Alaska SFT" w:hAnsi="Alaska SFT"/>
          <w:noProof w:val="0"/>
          <w:szCs w:val="18"/>
          <w:lang w:val="de-CH"/>
        </w:rPr>
        <w:t xml:space="preserve"> </w:t>
      </w:r>
      <w:r w:rsidR="00037FBB">
        <w:rPr>
          <w:rFonts w:ascii="Alaska SFT" w:hAnsi="Alaska SFT"/>
          <w:noProof w:val="0"/>
          <w:szCs w:val="18"/>
          <w:lang w:val="de-CH"/>
        </w:rPr>
        <w:t>e</w:t>
      </w:r>
      <w:r w:rsidR="00F96B1B">
        <w:rPr>
          <w:rFonts w:ascii="Alaska SFT" w:hAnsi="Alaska SFT"/>
          <w:noProof w:val="0"/>
          <w:szCs w:val="18"/>
          <w:lang w:val="de-CH"/>
        </w:rPr>
        <w:t>intreffen</w:t>
      </w:r>
      <w:r w:rsidR="00F96B1B" w:rsidRPr="0079327E">
        <w:rPr>
          <w:rFonts w:ascii="Alaska SFT" w:hAnsi="Alaska SFT"/>
          <w:noProof w:val="0"/>
          <w:szCs w:val="18"/>
          <w:lang w:val="de-CH"/>
        </w:rPr>
        <w:t xml:space="preserve">, damit </w:t>
      </w:r>
      <w:r w:rsidR="00F96B1B">
        <w:rPr>
          <w:rFonts w:ascii="Alaska SFT" w:hAnsi="Alaska SFT"/>
          <w:noProof w:val="0"/>
          <w:szCs w:val="18"/>
          <w:lang w:val="de-CH"/>
        </w:rPr>
        <w:t>ev</w:t>
      </w:r>
      <w:r w:rsidR="00D25A94">
        <w:rPr>
          <w:rFonts w:ascii="Alaska SFT" w:hAnsi="Alaska SFT"/>
          <w:noProof w:val="0"/>
          <w:szCs w:val="18"/>
          <w:lang w:val="de-CH"/>
        </w:rPr>
        <w:t>tl</w:t>
      </w:r>
      <w:r w:rsidR="00F96B1B">
        <w:rPr>
          <w:rFonts w:ascii="Alaska SFT" w:hAnsi="Alaska SFT"/>
          <w:noProof w:val="0"/>
          <w:szCs w:val="18"/>
          <w:lang w:val="de-CH"/>
        </w:rPr>
        <w:t xml:space="preserve">. </w:t>
      </w:r>
      <w:r w:rsidR="00F96B1B" w:rsidRPr="0079327E">
        <w:rPr>
          <w:rFonts w:ascii="Alaska SFT" w:hAnsi="Alaska SFT"/>
          <w:noProof w:val="0"/>
          <w:szCs w:val="18"/>
          <w:lang w:val="de-CH"/>
        </w:rPr>
        <w:t xml:space="preserve">Absprachen mit </w:t>
      </w:r>
      <w:r w:rsidR="00DB5525">
        <w:rPr>
          <w:rFonts w:ascii="Alaska SFT" w:hAnsi="Alaska SFT"/>
          <w:noProof w:val="0"/>
          <w:szCs w:val="18"/>
          <w:lang w:val="de-CH"/>
        </w:rPr>
        <w:t xml:space="preserve">der </w:t>
      </w:r>
      <w:r w:rsidR="00F96B1B" w:rsidRPr="0079327E">
        <w:rPr>
          <w:rFonts w:ascii="Alaska SFT" w:hAnsi="Alaska SFT"/>
          <w:noProof w:val="0"/>
          <w:szCs w:val="18"/>
          <w:lang w:val="de-CH"/>
        </w:rPr>
        <w:t xml:space="preserve">Moderation </w:t>
      </w:r>
      <w:r w:rsidR="00D25A94">
        <w:rPr>
          <w:rFonts w:ascii="Alaska SFT" w:hAnsi="Alaska SFT"/>
          <w:noProof w:val="0"/>
          <w:szCs w:val="18"/>
          <w:lang w:val="de-CH"/>
        </w:rPr>
        <w:t>möglich sind</w:t>
      </w:r>
      <w:r w:rsidR="00F96B1B" w:rsidRPr="0079327E">
        <w:rPr>
          <w:rFonts w:ascii="Alaska SFT" w:hAnsi="Alaska SFT"/>
          <w:noProof w:val="0"/>
          <w:szCs w:val="18"/>
          <w:lang w:val="de-CH"/>
        </w:rPr>
        <w:t>.</w:t>
      </w:r>
    </w:p>
    <w:p w14:paraId="647556DF" w14:textId="63F6872A" w:rsidR="00D95623" w:rsidRPr="00D95623" w:rsidRDefault="00D95623" w:rsidP="0018340E">
      <w:pPr>
        <w:spacing w:before="240" w:line="240" w:lineRule="atLeast"/>
        <w:rPr>
          <w:rFonts w:ascii="Alaska SFT" w:hAnsi="Alaska SFT"/>
          <w:b/>
          <w:bCs/>
          <w:noProof w:val="0"/>
          <w:szCs w:val="18"/>
          <w:lang w:val="de-CH"/>
        </w:rPr>
      </w:pPr>
      <w:r w:rsidRPr="00C17B89">
        <w:rPr>
          <w:rFonts w:ascii="Alaska SFT" w:hAnsi="Alaska SFT"/>
          <w:b/>
          <w:bCs/>
          <w:noProof w:val="0"/>
          <w:szCs w:val="18"/>
          <w:lang w:val="de-CH"/>
        </w:rPr>
        <w:t xml:space="preserve">Benötigen Sie mehr als 10 Tickets für die Vorstellungen Ihres </w:t>
      </w:r>
      <w:r w:rsidR="00F96214">
        <w:rPr>
          <w:rFonts w:ascii="Alaska SFT" w:hAnsi="Alaska SFT"/>
          <w:b/>
          <w:bCs/>
          <w:noProof w:val="0"/>
          <w:szCs w:val="18"/>
          <w:lang w:val="de-CH"/>
        </w:rPr>
        <w:t>Langf</w:t>
      </w:r>
      <w:r w:rsidRPr="00C17B89">
        <w:rPr>
          <w:rFonts w:ascii="Alaska SFT" w:hAnsi="Alaska SFT"/>
          <w:b/>
          <w:bCs/>
          <w:noProof w:val="0"/>
          <w:szCs w:val="18"/>
          <w:lang w:val="de-CH"/>
        </w:rPr>
        <w:t xml:space="preserve">ilms?  </w:t>
      </w:r>
    </w:p>
    <w:p w14:paraId="63061A7A" w14:textId="5E405121" w:rsidR="00CA3478" w:rsidRPr="00515F16" w:rsidRDefault="00CA3478" w:rsidP="00D95623">
      <w:pPr>
        <w:pStyle w:val="Listenabsatz"/>
        <w:numPr>
          <w:ilvl w:val="0"/>
          <w:numId w:val="8"/>
        </w:numPr>
        <w:spacing w:after="40" w:line="240" w:lineRule="atLeast"/>
        <w:contextualSpacing w:val="0"/>
        <w:rPr>
          <w:rFonts w:ascii="Alaska SFT" w:hAnsi="Alaska SFT"/>
          <w:noProof w:val="0"/>
          <w:szCs w:val="18"/>
          <w:lang w:val="de-CH"/>
        </w:rPr>
      </w:pPr>
      <w:r w:rsidRPr="00515F16">
        <w:rPr>
          <w:rFonts w:ascii="Alaska SFT" w:hAnsi="Alaska SFT"/>
          <w:noProof w:val="0"/>
          <w:szCs w:val="18"/>
          <w:lang w:val="de-CH"/>
        </w:rPr>
        <w:t xml:space="preserve">Bei </w:t>
      </w:r>
      <w:r w:rsidRPr="00515F16">
        <w:rPr>
          <w:rFonts w:ascii="Alaska SFT" w:hAnsi="Alaska SFT"/>
          <w:b/>
          <w:bCs/>
          <w:noProof w:val="0"/>
          <w:szCs w:val="18"/>
          <w:lang w:val="de-CH"/>
        </w:rPr>
        <w:t>Langfilmen</w:t>
      </w:r>
      <w:r w:rsidRPr="00515F16">
        <w:rPr>
          <w:rFonts w:ascii="Alaska SFT" w:hAnsi="Alaska SFT"/>
          <w:noProof w:val="0"/>
          <w:szCs w:val="18"/>
          <w:lang w:val="de-CH"/>
        </w:rPr>
        <w:t xml:space="preserve">, die </w:t>
      </w:r>
      <w:r w:rsidR="001576C4" w:rsidRPr="00515F16">
        <w:rPr>
          <w:rFonts w:ascii="Alaska SFT" w:hAnsi="Alaska SFT"/>
          <w:noProof w:val="0"/>
          <w:szCs w:val="18"/>
          <w:lang w:val="de-CH"/>
        </w:rPr>
        <w:t xml:space="preserve">in Solothurn </w:t>
      </w:r>
      <w:r w:rsidRPr="00515F16">
        <w:rPr>
          <w:rFonts w:ascii="Alaska SFT" w:hAnsi="Alaska SFT"/>
          <w:b/>
          <w:bCs/>
          <w:noProof w:val="0"/>
          <w:szCs w:val="18"/>
          <w:lang w:val="de-CH"/>
        </w:rPr>
        <w:t>Premiere</w:t>
      </w:r>
      <w:r w:rsidRPr="00515F16">
        <w:rPr>
          <w:rFonts w:ascii="Alaska SFT" w:hAnsi="Alaska SFT"/>
          <w:noProof w:val="0"/>
          <w:szCs w:val="18"/>
          <w:lang w:val="de-CH"/>
        </w:rPr>
        <w:t xml:space="preserve"> haben, können max. 50 Plätze reserviert werden. Die ersten 30 </w:t>
      </w:r>
      <w:r w:rsidR="00C334A1" w:rsidRPr="00515F16">
        <w:rPr>
          <w:rFonts w:ascii="Alaska SFT" w:hAnsi="Alaska SFT"/>
          <w:noProof w:val="0"/>
          <w:szCs w:val="18"/>
          <w:lang w:val="de-CH"/>
        </w:rPr>
        <w:t>sind kostenlos</w:t>
      </w:r>
      <w:r w:rsidRPr="00515F16">
        <w:rPr>
          <w:rFonts w:ascii="Alaska SFT" w:hAnsi="Alaska SFT"/>
          <w:noProof w:val="0"/>
          <w:szCs w:val="18"/>
          <w:lang w:val="de-CH"/>
        </w:rPr>
        <w:t xml:space="preserve">, </w:t>
      </w:r>
      <w:r w:rsidR="00567880" w:rsidRPr="00515F16">
        <w:rPr>
          <w:rFonts w:ascii="Alaska SFT" w:hAnsi="Alaska SFT"/>
          <w:noProof w:val="0"/>
          <w:szCs w:val="18"/>
          <w:lang w:val="de-CH"/>
        </w:rPr>
        <w:t>die restlichen</w:t>
      </w:r>
      <w:r w:rsidRPr="00515F16">
        <w:rPr>
          <w:rFonts w:ascii="Alaska SFT" w:hAnsi="Alaska SFT"/>
          <w:noProof w:val="0"/>
          <w:szCs w:val="18"/>
          <w:lang w:val="de-CH"/>
        </w:rPr>
        <w:t xml:space="preserve"> </w:t>
      </w:r>
      <w:r w:rsidR="00D77130" w:rsidRPr="00515F16">
        <w:rPr>
          <w:rFonts w:ascii="Alaska SFT" w:hAnsi="Alaska SFT"/>
          <w:noProof w:val="0"/>
          <w:szCs w:val="18"/>
          <w:lang w:val="de-CH"/>
        </w:rPr>
        <w:t xml:space="preserve">20 </w:t>
      </w:r>
      <w:r w:rsidRPr="00515F16">
        <w:rPr>
          <w:rFonts w:ascii="Alaska SFT" w:hAnsi="Alaska SFT"/>
          <w:noProof w:val="0"/>
          <w:szCs w:val="18"/>
          <w:lang w:val="de-CH"/>
        </w:rPr>
        <w:t xml:space="preserve">werden </w:t>
      </w:r>
      <w:r w:rsidR="00880E10">
        <w:rPr>
          <w:rFonts w:ascii="Alaska SFT" w:hAnsi="Alaska SFT"/>
          <w:noProof w:val="0"/>
          <w:szCs w:val="18"/>
          <w:lang w:val="de-CH"/>
        </w:rPr>
        <w:t xml:space="preserve">zu </w:t>
      </w:r>
      <w:r w:rsidR="00555981" w:rsidRPr="00515F16">
        <w:rPr>
          <w:rFonts w:ascii="Alaska SFT" w:hAnsi="Alaska SFT"/>
          <w:noProof w:val="0"/>
          <w:szCs w:val="18"/>
          <w:lang w:val="de-CH"/>
        </w:rPr>
        <w:t>CHF</w:t>
      </w:r>
      <w:r w:rsidRPr="00515F16">
        <w:rPr>
          <w:rFonts w:ascii="Alaska SFT" w:hAnsi="Alaska SFT"/>
          <w:noProof w:val="0"/>
          <w:szCs w:val="18"/>
          <w:lang w:val="de-CH"/>
        </w:rPr>
        <w:t xml:space="preserve"> 10.- pro Ticket verrechnet.</w:t>
      </w:r>
    </w:p>
    <w:p w14:paraId="3F952A96" w14:textId="33990C09" w:rsidR="00CA3478" w:rsidRPr="00515F16" w:rsidRDefault="00CA3478" w:rsidP="00D95623">
      <w:pPr>
        <w:pStyle w:val="Listenabsatz"/>
        <w:numPr>
          <w:ilvl w:val="0"/>
          <w:numId w:val="8"/>
        </w:numPr>
        <w:spacing w:line="240" w:lineRule="atLeast"/>
        <w:contextualSpacing w:val="0"/>
        <w:rPr>
          <w:rFonts w:ascii="Alaska SFT" w:hAnsi="Alaska SFT"/>
          <w:noProof w:val="0"/>
          <w:szCs w:val="18"/>
          <w:lang w:val="de-CH"/>
        </w:rPr>
      </w:pPr>
      <w:r w:rsidRPr="00515F16">
        <w:rPr>
          <w:rFonts w:ascii="Alaska SFT" w:hAnsi="Alaska SFT"/>
          <w:noProof w:val="0"/>
          <w:szCs w:val="18"/>
          <w:lang w:val="de-CH"/>
        </w:rPr>
        <w:t>Bei Langfilmen</w:t>
      </w:r>
      <w:r w:rsidR="00165464" w:rsidRPr="00515F16">
        <w:rPr>
          <w:rFonts w:ascii="Alaska SFT" w:hAnsi="Alaska SFT"/>
          <w:noProof w:val="0"/>
          <w:szCs w:val="18"/>
          <w:lang w:val="de-CH"/>
        </w:rPr>
        <w:t xml:space="preserve"> ohne</w:t>
      </w:r>
      <w:r w:rsidRPr="00515F16">
        <w:rPr>
          <w:rFonts w:ascii="Alaska SFT" w:hAnsi="Alaska SFT"/>
          <w:noProof w:val="0"/>
          <w:szCs w:val="18"/>
          <w:lang w:val="de-CH"/>
        </w:rPr>
        <w:t xml:space="preserve"> Premi</w:t>
      </w:r>
      <w:r w:rsidR="00880E10">
        <w:rPr>
          <w:rFonts w:ascii="Alaska SFT" w:hAnsi="Alaska SFT"/>
          <w:noProof w:val="0"/>
          <w:szCs w:val="18"/>
          <w:lang w:val="de-CH"/>
        </w:rPr>
        <w:t>e</w:t>
      </w:r>
      <w:r w:rsidRPr="00515F16">
        <w:rPr>
          <w:rFonts w:ascii="Alaska SFT" w:hAnsi="Alaska SFT"/>
          <w:noProof w:val="0"/>
          <w:szCs w:val="18"/>
          <w:lang w:val="de-CH"/>
        </w:rPr>
        <w:t>re sind 10 Tickets kostenlos</w:t>
      </w:r>
      <w:r w:rsidR="00165464" w:rsidRPr="00515F16">
        <w:rPr>
          <w:rFonts w:ascii="Alaska SFT" w:hAnsi="Alaska SFT"/>
          <w:noProof w:val="0"/>
          <w:szCs w:val="18"/>
          <w:lang w:val="de-CH"/>
        </w:rPr>
        <w:t>, w</w:t>
      </w:r>
      <w:r w:rsidRPr="00515F16">
        <w:rPr>
          <w:rFonts w:ascii="Alaska SFT" w:hAnsi="Alaska SFT"/>
          <w:noProof w:val="0"/>
          <w:szCs w:val="18"/>
          <w:lang w:val="de-CH"/>
        </w:rPr>
        <w:t xml:space="preserve">eitere Tickets zum Normaltarif </w:t>
      </w:r>
      <w:r w:rsidR="00165464" w:rsidRPr="00515F16">
        <w:rPr>
          <w:rFonts w:ascii="Alaska SFT" w:hAnsi="Alaska SFT"/>
          <w:noProof w:val="0"/>
          <w:szCs w:val="18"/>
          <w:lang w:val="de-CH"/>
        </w:rPr>
        <w:t>erhältlich.</w:t>
      </w:r>
      <w:r w:rsidRPr="00515F16">
        <w:rPr>
          <w:rFonts w:ascii="Alaska SFT" w:hAnsi="Alaska SFT"/>
          <w:noProof w:val="0"/>
          <w:szCs w:val="18"/>
          <w:lang w:val="de-CH"/>
        </w:rPr>
        <w:t xml:space="preserve"> </w:t>
      </w:r>
    </w:p>
    <w:p w14:paraId="580491EE" w14:textId="104D5961" w:rsidR="002167EC" w:rsidRDefault="001B4293" w:rsidP="00823AF7">
      <w:pPr>
        <w:spacing w:before="240" w:line="240" w:lineRule="atLeast"/>
        <w:rPr>
          <w:rFonts w:ascii="Alaska SFT" w:hAnsi="Alaska SFT"/>
          <w:b/>
          <w:bCs/>
          <w:noProof w:val="0"/>
          <w:szCs w:val="18"/>
          <w:lang w:val="de-CH"/>
        </w:rPr>
      </w:pPr>
      <w:r>
        <w:rPr>
          <w:rFonts w:ascii="Alaska SFT" w:hAnsi="Alaska SFT"/>
          <w:noProof w:val="0"/>
          <w:szCs w:val="18"/>
          <w:lang w:val="de-CH"/>
        </w:rPr>
        <w:t>Bitte</w:t>
      </w:r>
      <w:r w:rsidR="002167EC">
        <w:rPr>
          <w:rFonts w:ascii="Alaska SFT" w:hAnsi="Alaska SFT"/>
          <w:noProof w:val="0"/>
          <w:szCs w:val="18"/>
          <w:lang w:val="de-CH"/>
        </w:rPr>
        <w:t xml:space="preserve"> </w:t>
      </w:r>
      <w:r w:rsidR="00515F16">
        <w:rPr>
          <w:rFonts w:ascii="Alaska SFT" w:hAnsi="Alaska SFT"/>
          <w:noProof w:val="0"/>
          <w:szCs w:val="18"/>
          <w:lang w:val="de-CH"/>
        </w:rPr>
        <w:t xml:space="preserve">schicken </w:t>
      </w:r>
      <w:r w:rsidR="002167EC" w:rsidRPr="00D0569D">
        <w:rPr>
          <w:rFonts w:ascii="Alaska SFT" w:hAnsi="Alaska SFT"/>
          <w:noProof w:val="0"/>
          <w:szCs w:val="18"/>
          <w:lang w:val="de-CH"/>
        </w:rPr>
        <w:t>Sie</w:t>
      </w:r>
      <w:r w:rsidR="00515F16">
        <w:rPr>
          <w:rFonts w:ascii="Alaska SFT" w:hAnsi="Alaska SFT"/>
          <w:noProof w:val="0"/>
          <w:szCs w:val="18"/>
          <w:lang w:val="de-CH"/>
        </w:rPr>
        <w:t xml:space="preserve"> </w:t>
      </w:r>
      <w:r w:rsidR="002167EC" w:rsidRPr="00D0569D">
        <w:rPr>
          <w:rFonts w:ascii="Alaska SFT" w:hAnsi="Alaska SFT"/>
          <w:noProof w:val="0"/>
          <w:szCs w:val="18"/>
          <w:lang w:val="de-CH"/>
        </w:rPr>
        <w:t xml:space="preserve">dieses </w:t>
      </w:r>
      <w:r w:rsidR="002167EC" w:rsidRPr="00A423D1">
        <w:rPr>
          <w:rFonts w:ascii="Alaska SFT" w:hAnsi="Alaska SFT"/>
          <w:b/>
          <w:bCs/>
          <w:noProof w:val="0"/>
          <w:szCs w:val="18"/>
          <w:lang w:val="de-CH"/>
        </w:rPr>
        <w:t>Formular</w:t>
      </w:r>
      <w:r w:rsidR="002167EC" w:rsidRPr="00D0569D">
        <w:rPr>
          <w:rFonts w:ascii="Alaska SFT" w:hAnsi="Alaska SFT"/>
          <w:noProof w:val="0"/>
          <w:szCs w:val="18"/>
          <w:lang w:val="de-CH"/>
        </w:rPr>
        <w:t xml:space="preserve"> vollständig ausgefüllt </w:t>
      </w:r>
      <w:r w:rsidR="002167EC" w:rsidRPr="00D0569D">
        <w:rPr>
          <w:rFonts w:ascii="Alaska SFT" w:hAnsi="Alaska SFT"/>
          <w:b/>
          <w:bCs/>
          <w:noProof w:val="0"/>
          <w:szCs w:val="18"/>
          <w:lang w:val="de-CH"/>
        </w:rPr>
        <w:t xml:space="preserve">bis am </w:t>
      </w:r>
      <w:r w:rsidR="00517808">
        <w:rPr>
          <w:rFonts w:ascii="Alaska SFT" w:hAnsi="Alaska SFT"/>
          <w:b/>
          <w:bCs/>
          <w:noProof w:val="0"/>
          <w:szCs w:val="18"/>
          <w:lang w:val="de-CH"/>
        </w:rPr>
        <w:t>5</w:t>
      </w:r>
      <w:r w:rsidR="002167EC" w:rsidRPr="00D0569D">
        <w:rPr>
          <w:rFonts w:ascii="Alaska SFT" w:hAnsi="Alaska SFT"/>
          <w:b/>
          <w:bCs/>
          <w:noProof w:val="0"/>
          <w:szCs w:val="18"/>
          <w:lang w:val="de-CH"/>
        </w:rPr>
        <w:t xml:space="preserve">. Januar 2026 </w:t>
      </w:r>
      <w:r w:rsidR="002167EC" w:rsidRPr="00D0569D">
        <w:rPr>
          <w:rFonts w:ascii="Alaska SFT" w:hAnsi="Alaska SFT"/>
          <w:noProof w:val="0"/>
          <w:szCs w:val="18"/>
          <w:lang w:val="de-CH"/>
        </w:rPr>
        <w:t xml:space="preserve">an Regula Bobst: </w:t>
      </w:r>
      <w:hyperlink r:id="rId8" w:history="1">
        <w:r w:rsidR="002167EC" w:rsidRPr="00D0569D">
          <w:rPr>
            <w:rStyle w:val="Hyperlink"/>
            <w:rFonts w:ascii="Alaska SFT" w:hAnsi="Alaska SFT"/>
            <w:noProof w:val="0"/>
            <w:szCs w:val="18"/>
            <w:lang w:val="de-CH"/>
          </w:rPr>
          <w:t>rbobst@solothurnerfilmtage.ch</w:t>
        </w:r>
      </w:hyperlink>
      <w:r w:rsidR="002167EC" w:rsidRPr="00D0569D">
        <w:rPr>
          <w:rFonts w:ascii="Alaska SFT" w:hAnsi="Alaska SFT"/>
        </w:rPr>
        <w:t xml:space="preserve">. </w:t>
      </w:r>
      <w:r w:rsidR="002167EC">
        <w:rPr>
          <w:rFonts w:ascii="Alaska SFT" w:hAnsi="Alaska SFT"/>
          <w:b/>
          <w:bCs/>
          <w:noProof w:val="0"/>
          <w:szCs w:val="18"/>
          <w:lang w:val="de-CH"/>
        </w:rPr>
        <w:t>Bitte</w:t>
      </w:r>
      <w:r w:rsidR="002167EC" w:rsidRPr="00D0569D">
        <w:rPr>
          <w:rFonts w:ascii="Alaska SFT" w:hAnsi="Alaska SFT"/>
          <w:b/>
          <w:bCs/>
          <w:noProof w:val="0"/>
          <w:szCs w:val="18"/>
          <w:lang w:val="de-CH"/>
        </w:rPr>
        <w:t xml:space="preserve"> pro Film nur </w:t>
      </w:r>
      <w:r w:rsidR="002167EC" w:rsidRPr="00D0569D">
        <w:rPr>
          <w:rFonts w:ascii="Alaska SFT" w:hAnsi="Alaska SFT"/>
          <w:b/>
          <w:bCs/>
          <w:noProof w:val="0"/>
          <w:szCs w:val="18"/>
          <w:u w:val="single"/>
          <w:lang w:val="de-CH"/>
        </w:rPr>
        <w:t>ein</w:t>
      </w:r>
      <w:r w:rsidR="002167EC" w:rsidRPr="00D0569D">
        <w:rPr>
          <w:rFonts w:ascii="Alaska SFT" w:hAnsi="Alaska SFT"/>
          <w:b/>
          <w:bCs/>
          <w:noProof w:val="0"/>
          <w:szCs w:val="18"/>
          <w:lang w:val="de-CH"/>
        </w:rPr>
        <w:t xml:space="preserve"> Formular ein</w:t>
      </w:r>
      <w:r w:rsidR="002167EC">
        <w:rPr>
          <w:rFonts w:ascii="Alaska SFT" w:hAnsi="Alaska SFT"/>
          <w:b/>
          <w:bCs/>
          <w:noProof w:val="0"/>
          <w:szCs w:val="18"/>
          <w:lang w:val="de-CH"/>
        </w:rPr>
        <w:t>r</w:t>
      </w:r>
      <w:r w:rsidR="002167EC" w:rsidRPr="00D0569D">
        <w:rPr>
          <w:rFonts w:ascii="Alaska SFT" w:hAnsi="Alaska SFT"/>
          <w:b/>
          <w:bCs/>
          <w:noProof w:val="0"/>
          <w:szCs w:val="18"/>
          <w:lang w:val="de-CH"/>
        </w:rPr>
        <w:t>eichen.</w:t>
      </w:r>
    </w:p>
    <w:tbl>
      <w:tblPr>
        <w:tblStyle w:val="Tabellenraster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405"/>
        <w:gridCol w:w="3260"/>
        <w:gridCol w:w="3261"/>
      </w:tblGrid>
      <w:tr w:rsidR="003C407B" w:rsidRPr="00832DCE" w14:paraId="46BE0228" w14:textId="77777777" w:rsidTr="00113394">
        <w:trPr>
          <w:trHeight w:val="20"/>
        </w:trPr>
        <w:tc>
          <w:tcPr>
            <w:tcW w:w="8926" w:type="dxa"/>
            <w:gridSpan w:val="3"/>
            <w:shd w:val="clear" w:color="auto" w:fill="D9D9D9" w:themeFill="background1" w:themeFillShade="D9"/>
            <w:vAlign w:val="center"/>
          </w:tcPr>
          <w:p w14:paraId="79518090" w14:textId="77777777" w:rsidR="003C407B" w:rsidRPr="00B959DB" w:rsidRDefault="003C407B" w:rsidP="00461113">
            <w:pPr>
              <w:spacing w:after="0"/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</w:pPr>
            <w:r w:rsidRPr="00B959DB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>Angaben allgemein</w:t>
            </w:r>
            <w:r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 xml:space="preserve"> und Kontaktperson</w:t>
            </w:r>
          </w:p>
        </w:tc>
      </w:tr>
      <w:tr w:rsidR="003C407B" w:rsidRPr="00832DCE" w14:paraId="28AE0081" w14:textId="77777777" w:rsidTr="00113394">
        <w:trPr>
          <w:trHeight w:val="20"/>
        </w:trPr>
        <w:tc>
          <w:tcPr>
            <w:tcW w:w="2405" w:type="dxa"/>
            <w:vAlign w:val="center"/>
          </w:tcPr>
          <w:p w14:paraId="02659D50" w14:textId="77777777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>
              <w:rPr>
                <w:rFonts w:ascii="Alaska SFT" w:hAnsi="Alaska SFT"/>
                <w:noProof w:val="0"/>
                <w:szCs w:val="18"/>
                <w:lang w:val="de-CH"/>
              </w:rPr>
              <w:t>Produktionsfirma</w:t>
            </w:r>
          </w:p>
        </w:tc>
        <w:tc>
          <w:tcPr>
            <w:tcW w:w="6521" w:type="dxa"/>
            <w:gridSpan w:val="2"/>
            <w:vAlign w:val="center"/>
          </w:tcPr>
          <w:p w14:paraId="0F50C54E" w14:textId="4F9571EF" w:rsidR="003C407B" w:rsidRPr="00832DCE" w:rsidRDefault="00A32EE4" w:rsidP="00003315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>
              <w:rPr>
                <w:rFonts w:ascii="Alaska SFT" w:hAnsi="Alaska SFT"/>
                <w:szCs w:val="18"/>
                <w:lang w:val="de-CH"/>
              </w:rPr>
              <w:t> </w:t>
            </w:r>
            <w:r>
              <w:rPr>
                <w:rFonts w:ascii="Alaska SFT" w:hAnsi="Alaska SFT"/>
                <w:szCs w:val="18"/>
                <w:lang w:val="de-CH"/>
              </w:rPr>
              <w:t> </w:t>
            </w:r>
            <w:r>
              <w:rPr>
                <w:rFonts w:ascii="Alaska SFT" w:hAnsi="Alaska SFT"/>
                <w:szCs w:val="18"/>
                <w:lang w:val="de-CH"/>
              </w:rPr>
              <w:t> </w:t>
            </w:r>
            <w:r>
              <w:rPr>
                <w:rFonts w:ascii="Alaska SFT" w:hAnsi="Alaska SFT"/>
                <w:szCs w:val="18"/>
                <w:lang w:val="de-CH"/>
              </w:rPr>
              <w:t> </w:t>
            </w:r>
            <w:r>
              <w:rPr>
                <w:rFonts w:ascii="Alaska SFT" w:hAnsi="Alaska SFT"/>
                <w:szCs w:val="18"/>
                <w:lang w:val="de-CH"/>
              </w:rPr>
              <w:t> </w:t>
            </w:r>
            <w:r>
              <w:rPr>
                <w:rFonts w:ascii="Alaska SFT" w:hAnsi="Alaska SFT"/>
                <w:szCs w:val="18"/>
                <w:lang w:val="de-CH"/>
              </w:rPr>
              <w:t> </w:t>
            </w:r>
            <w:r>
              <w:rPr>
                <w:rFonts w:ascii="Alaska SFT" w:hAnsi="Alaska SFT"/>
                <w:szCs w:val="18"/>
                <w:lang w:val="de-CH"/>
              </w:rPr>
              <w:t> </w:t>
            </w:r>
          </w:p>
        </w:tc>
      </w:tr>
      <w:tr w:rsidR="003C407B" w:rsidRPr="00832DCE" w14:paraId="51375FBA" w14:textId="77777777" w:rsidTr="00113394">
        <w:trPr>
          <w:trHeight w:val="20"/>
        </w:trPr>
        <w:tc>
          <w:tcPr>
            <w:tcW w:w="2405" w:type="dxa"/>
            <w:vAlign w:val="center"/>
          </w:tcPr>
          <w:p w14:paraId="36562410" w14:textId="77777777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>Vorname</w:t>
            </w:r>
          </w:p>
        </w:tc>
        <w:tc>
          <w:tcPr>
            <w:tcW w:w="6521" w:type="dxa"/>
            <w:gridSpan w:val="2"/>
            <w:vAlign w:val="center"/>
          </w:tcPr>
          <w:p w14:paraId="21B2536E" w14:textId="550F3AB7" w:rsidR="003C407B" w:rsidRPr="00832DCE" w:rsidRDefault="003C407B" w:rsidP="00003315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  <w:tr w:rsidR="003C407B" w:rsidRPr="00832DCE" w14:paraId="3F1044EE" w14:textId="77777777" w:rsidTr="00113394">
        <w:trPr>
          <w:trHeight w:val="20"/>
        </w:trPr>
        <w:tc>
          <w:tcPr>
            <w:tcW w:w="2405" w:type="dxa"/>
            <w:vAlign w:val="center"/>
          </w:tcPr>
          <w:p w14:paraId="54604852" w14:textId="77777777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>Name</w:t>
            </w:r>
          </w:p>
        </w:tc>
        <w:tc>
          <w:tcPr>
            <w:tcW w:w="6521" w:type="dxa"/>
            <w:gridSpan w:val="2"/>
            <w:vAlign w:val="center"/>
          </w:tcPr>
          <w:p w14:paraId="0CC36542" w14:textId="42BF329D" w:rsidR="003C407B" w:rsidRPr="00832DCE" w:rsidRDefault="003C407B" w:rsidP="00003315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  <w:tr w:rsidR="003C407B" w:rsidRPr="00832DCE" w14:paraId="56B28C56" w14:textId="77777777" w:rsidTr="00113394">
        <w:trPr>
          <w:trHeight w:val="20"/>
        </w:trPr>
        <w:tc>
          <w:tcPr>
            <w:tcW w:w="2405" w:type="dxa"/>
            <w:vAlign w:val="center"/>
          </w:tcPr>
          <w:p w14:paraId="6E3141E3" w14:textId="77777777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>Adresse</w:t>
            </w:r>
          </w:p>
        </w:tc>
        <w:tc>
          <w:tcPr>
            <w:tcW w:w="6521" w:type="dxa"/>
            <w:gridSpan w:val="2"/>
            <w:vAlign w:val="center"/>
          </w:tcPr>
          <w:p w14:paraId="72B9A317" w14:textId="39F898B4" w:rsidR="003C407B" w:rsidRPr="00832DCE" w:rsidRDefault="003C407B" w:rsidP="00003315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  <w:tr w:rsidR="003C407B" w:rsidRPr="00832DCE" w14:paraId="79037E34" w14:textId="77777777" w:rsidTr="00113394">
        <w:trPr>
          <w:trHeight w:val="20"/>
        </w:trPr>
        <w:tc>
          <w:tcPr>
            <w:tcW w:w="2405" w:type="dxa"/>
            <w:vAlign w:val="center"/>
          </w:tcPr>
          <w:p w14:paraId="1ABE9723" w14:textId="77777777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>PLZ Ort</w:t>
            </w:r>
          </w:p>
        </w:tc>
        <w:tc>
          <w:tcPr>
            <w:tcW w:w="6521" w:type="dxa"/>
            <w:gridSpan w:val="2"/>
            <w:vAlign w:val="center"/>
          </w:tcPr>
          <w:p w14:paraId="1CB8CFAA" w14:textId="48024C9A" w:rsidR="003C407B" w:rsidRPr="00832DCE" w:rsidRDefault="003C407B" w:rsidP="00003315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  <w:tr w:rsidR="003C407B" w:rsidRPr="00832DCE" w14:paraId="1F1E4DE2" w14:textId="77777777" w:rsidTr="00113394">
        <w:trPr>
          <w:trHeight w:val="20"/>
        </w:trPr>
        <w:tc>
          <w:tcPr>
            <w:tcW w:w="2405" w:type="dxa"/>
            <w:vAlign w:val="center"/>
          </w:tcPr>
          <w:p w14:paraId="160D7BBE" w14:textId="77777777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Tel. </w:t>
            </w:r>
          </w:p>
        </w:tc>
        <w:tc>
          <w:tcPr>
            <w:tcW w:w="6521" w:type="dxa"/>
            <w:gridSpan w:val="2"/>
            <w:vAlign w:val="center"/>
          </w:tcPr>
          <w:p w14:paraId="1E50DC40" w14:textId="3AF10578" w:rsidR="003C407B" w:rsidRPr="00832DCE" w:rsidRDefault="003C407B" w:rsidP="00003315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  <w:tr w:rsidR="003C407B" w:rsidRPr="00832DCE" w14:paraId="5AF06BE3" w14:textId="77777777" w:rsidTr="00113394">
        <w:trPr>
          <w:trHeight w:val="20"/>
        </w:trPr>
        <w:tc>
          <w:tcPr>
            <w:tcW w:w="2405" w:type="dxa"/>
            <w:vAlign w:val="center"/>
          </w:tcPr>
          <w:p w14:paraId="689E8747" w14:textId="77777777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>E-Mail</w:t>
            </w:r>
          </w:p>
        </w:tc>
        <w:tc>
          <w:tcPr>
            <w:tcW w:w="6521" w:type="dxa"/>
            <w:gridSpan w:val="2"/>
            <w:vAlign w:val="center"/>
          </w:tcPr>
          <w:p w14:paraId="24B8A721" w14:textId="7C66BBC9" w:rsidR="003C407B" w:rsidRPr="00832DCE" w:rsidRDefault="003C407B" w:rsidP="00003315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  <w:tr w:rsidR="003C407B" w:rsidRPr="00832DCE" w14:paraId="2C5FF94B" w14:textId="77777777" w:rsidTr="00113394">
        <w:trPr>
          <w:trHeight w:val="20"/>
        </w:trPr>
        <w:tc>
          <w:tcPr>
            <w:tcW w:w="8926" w:type="dxa"/>
            <w:gridSpan w:val="3"/>
            <w:shd w:val="clear" w:color="auto" w:fill="D9D9D9" w:themeFill="background1" w:themeFillShade="D9"/>
            <w:vAlign w:val="center"/>
          </w:tcPr>
          <w:p w14:paraId="5467C791" w14:textId="6A2D7B73" w:rsidR="003C407B" w:rsidRPr="00B959DB" w:rsidRDefault="003C407B" w:rsidP="00461113">
            <w:pPr>
              <w:spacing w:after="0"/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</w:pPr>
            <w:r w:rsidRPr="00B959DB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>Angaben zu</w:t>
            </w:r>
            <w:r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 xml:space="preserve"> </w:t>
            </w:r>
            <w:r w:rsidRPr="00B959DB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>Vorstellung</w:t>
            </w:r>
            <w:r w:rsidR="00AE75C2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>en</w:t>
            </w:r>
            <w:r w:rsidRPr="00B959DB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 xml:space="preserve"> und Anzahl </w:t>
            </w:r>
            <w:r w:rsidR="004049FA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 xml:space="preserve">gewünschter </w:t>
            </w:r>
            <w:r w:rsidRPr="00B959DB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>Tickets</w:t>
            </w:r>
          </w:p>
        </w:tc>
      </w:tr>
      <w:tr w:rsidR="003C407B" w:rsidRPr="00832DCE" w14:paraId="73037F01" w14:textId="77777777" w:rsidTr="00113394">
        <w:trPr>
          <w:trHeight w:val="20"/>
        </w:trPr>
        <w:tc>
          <w:tcPr>
            <w:tcW w:w="2405" w:type="dxa"/>
            <w:vAlign w:val="center"/>
          </w:tcPr>
          <w:p w14:paraId="78EB7022" w14:textId="77777777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>Titel des Films</w:t>
            </w:r>
          </w:p>
        </w:tc>
        <w:tc>
          <w:tcPr>
            <w:tcW w:w="6521" w:type="dxa"/>
            <w:gridSpan w:val="2"/>
            <w:tcBorders>
              <w:bottom w:val="single" w:sz="4" w:space="0" w:color="auto"/>
            </w:tcBorders>
            <w:vAlign w:val="center"/>
          </w:tcPr>
          <w:p w14:paraId="7B39C9E6" w14:textId="691A3D93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  <w:tr w:rsidR="003C407B" w:rsidRPr="00832DCE" w14:paraId="4F0B2E3F" w14:textId="77777777" w:rsidTr="00113394">
        <w:trPr>
          <w:trHeight w:val="20"/>
        </w:trPr>
        <w:tc>
          <w:tcPr>
            <w:tcW w:w="2405" w:type="dxa"/>
            <w:tcBorders>
              <w:right w:val="single" w:sz="4" w:space="0" w:color="auto"/>
            </w:tcBorders>
            <w:vAlign w:val="center"/>
          </w:tcPr>
          <w:p w14:paraId="682C2C57" w14:textId="77777777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>Spielstelle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>n</w:t>
            </w:r>
          </w:p>
        </w:tc>
        <w:tc>
          <w:tcPr>
            <w:tcW w:w="3260" w:type="dxa"/>
            <w:tcBorders>
              <w:left w:val="single" w:sz="4" w:space="0" w:color="auto"/>
              <w:right w:val="single" w:sz="24" w:space="0" w:color="A6A6A6" w:themeColor="background1" w:themeShade="A6"/>
            </w:tcBorders>
            <w:vAlign w:val="center"/>
          </w:tcPr>
          <w:p w14:paraId="01AE03DD" w14:textId="0E23832B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A44F47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>1. Vorstellung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  <w:tc>
          <w:tcPr>
            <w:tcW w:w="3261" w:type="dxa"/>
            <w:tcBorders>
              <w:left w:val="single" w:sz="24" w:space="0" w:color="A6A6A6" w:themeColor="background1" w:themeShade="A6"/>
              <w:right w:val="single" w:sz="4" w:space="0" w:color="auto"/>
            </w:tcBorders>
            <w:vAlign w:val="center"/>
          </w:tcPr>
          <w:p w14:paraId="0BD6EB3D" w14:textId="5A325930" w:rsidR="003C407B" w:rsidRPr="00832DCE" w:rsidRDefault="003C407B" w:rsidP="00461113">
            <w:pPr>
              <w:tabs>
                <w:tab w:val="left" w:pos="3792"/>
              </w:tabs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A44F47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>2. Vorstellung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  <w:tr w:rsidR="00113394" w:rsidRPr="00832DCE" w14:paraId="2DB981F6" w14:textId="77777777" w:rsidTr="00113394">
        <w:trPr>
          <w:trHeight w:val="20"/>
        </w:trPr>
        <w:tc>
          <w:tcPr>
            <w:tcW w:w="2405" w:type="dxa"/>
            <w:tcBorders>
              <w:right w:val="single" w:sz="4" w:space="0" w:color="auto"/>
            </w:tcBorders>
            <w:vAlign w:val="center"/>
          </w:tcPr>
          <w:p w14:paraId="7AFA025D" w14:textId="77777777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>Datum, Zeit</w:t>
            </w:r>
          </w:p>
        </w:tc>
        <w:tc>
          <w:tcPr>
            <w:tcW w:w="3260" w:type="dxa"/>
            <w:tcBorders>
              <w:left w:val="single" w:sz="4" w:space="0" w:color="auto"/>
              <w:right w:val="single" w:sz="24" w:space="0" w:color="A6A6A6" w:themeColor="background1" w:themeShade="A6"/>
            </w:tcBorders>
            <w:vAlign w:val="center"/>
          </w:tcPr>
          <w:p w14:paraId="64399262" w14:textId="1E13536C" w:rsidR="003C407B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ab/>
            </w:r>
          </w:p>
        </w:tc>
        <w:tc>
          <w:tcPr>
            <w:tcW w:w="3261" w:type="dxa"/>
            <w:tcBorders>
              <w:left w:val="single" w:sz="24" w:space="0" w:color="A6A6A6" w:themeColor="background1" w:themeShade="A6"/>
              <w:right w:val="single" w:sz="4" w:space="0" w:color="auto"/>
            </w:tcBorders>
            <w:vAlign w:val="center"/>
          </w:tcPr>
          <w:p w14:paraId="0FB1A953" w14:textId="0F57ABA0" w:rsidR="003C407B" w:rsidRDefault="003C407B" w:rsidP="00461113">
            <w:pPr>
              <w:tabs>
                <w:tab w:val="left" w:pos="3792"/>
              </w:tabs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  <w:tr w:rsidR="00113394" w:rsidRPr="00832DCE" w14:paraId="497AC160" w14:textId="77777777" w:rsidTr="00113394">
        <w:trPr>
          <w:trHeight w:val="20"/>
        </w:trPr>
        <w:tc>
          <w:tcPr>
            <w:tcW w:w="2405" w:type="dxa"/>
            <w:tcBorders>
              <w:right w:val="single" w:sz="4" w:space="0" w:color="auto"/>
            </w:tcBorders>
            <w:vAlign w:val="center"/>
          </w:tcPr>
          <w:p w14:paraId="40BB85AC" w14:textId="77777777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 xml:space="preserve">Tickets 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>kostenlos</w:t>
            </w:r>
          </w:p>
        </w:tc>
        <w:tc>
          <w:tcPr>
            <w:tcW w:w="3260" w:type="dxa"/>
            <w:tcBorders>
              <w:left w:val="single" w:sz="4" w:space="0" w:color="auto"/>
              <w:right w:val="single" w:sz="24" w:space="0" w:color="A6A6A6" w:themeColor="background1" w:themeShade="A6"/>
            </w:tcBorders>
            <w:vAlign w:val="center"/>
          </w:tcPr>
          <w:p w14:paraId="7503E003" w14:textId="42A66837" w:rsidR="003C407B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="00686879"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>(max. 30)</w:t>
            </w:r>
          </w:p>
        </w:tc>
        <w:tc>
          <w:tcPr>
            <w:tcW w:w="3261" w:type="dxa"/>
            <w:tcBorders>
              <w:left w:val="single" w:sz="24" w:space="0" w:color="A6A6A6" w:themeColor="background1" w:themeShade="A6"/>
              <w:right w:val="single" w:sz="4" w:space="0" w:color="auto"/>
            </w:tcBorders>
            <w:vAlign w:val="center"/>
          </w:tcPr>
          <w:p w14:paraId="30B5CCB3" w14:textId="579E9044" w:rsidR="003C407B" w:rsidRDefault="003C407B" w:rsidP="00461113">
            <w:pPr>
              <w:tabs>
                <w:tab w:val="left" w:pos="3792"/>
              </w:tabs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="00686879"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>(max. 30)</w:t>
            </w:r>
          </w:p>
        </w:tc>
      </w:tr>
      <w:tr w:rsidR="003C407B" w:rsidRPr="00832DCE" w14:paraId="484F7D0A" w14:textId="77777777" w:rsidTr="00113394">
        <w:trPr>
          <w:trHeight w:val="20"/>
        </w:trPr>
        <w:tc>
          <w:tcPr>
            <w:tcW w:w="2405" w:type="dxa"/>
            <w:tcBorders>
              <w:right w:val="single" w:sz="4" w:space="0" w:color="auto"/>
            </w:tcBorders>
            <w:vAlign w:val="center"/>
          </w:tcPr>
          <w:p w14:paraId="05594B42" w14:textId="77777777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>
              <w:rPr>
                <w:rFonts w:ascii="Alaska SFT" w:hAnsi="Alaska SFT"/>
                <w:noProof w:val="0"/>
                <w:szCs w:val="18"/>
                <w:lang w:val="de-CH"/>
              </w:rPr>
              <w:t>Tickets reduziert</w:t>
            </w:r>
          </w:p>
        </w:tc>
        <w:tc>
          <w:tcPr>
            <w:tcW w:w="3260" w:type="dxa"/>
            <w:tcBorders>
              <w:left w:val="single" w:sz="4" w:space="0" w:color="auto"/>
              <w:right w:val="single" w:sz="24" w:space="0" w:color="A6A6A6" w:themeColor="background1" w:themeShade="A6"/>
            </w:tcBorders>
            <w:vAlign w:val="center"/>
          </w:tcPr>
          <w:p w14:paraId="4DA8CC1D" w14:textId="2B9A2359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="00515F16">
              <w:rPr>
                <w:rFonts w:ascii="Alaska SFT" w:hAnsi="Alaska SFT"/>
                <w:noProof w:val="0"/>
                <w:szCs w:val="18"/>
                <w:lang w:val="de-CH"/>
              </w:rPr>
              <w:t xml:space="preserve"> zu 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>10.- (max. 20)</w:t>
            </w:r>
          </w:p>
        </w:tc>
        <w:tc>
          <w:tcPr>
            <w:tcW w:w="3261" w:type="dxa"/>
            <w:tcBorders>
              <w:left w:val="single" w:sz="24" w:space="0" w:color="A6A6A6" w:themeColor="background1" w:themeShade="A6"/>
              <w:right w:val="single" w:sz="4" w:space="0" w:color="auto"/>
            </w:tcBorders>
            <w:vAlign w:val="center"/>
          </w:tcPr>
          <w:p w14:paraId="5FAB43A8" w14:textId="79D2E8D4" w:rsidR="003C407B" w:rsidRPr="00832DCE" w:rsidRDefault="003C407B" w:rsidP="00461113">
            <w:pPr>
              <w:tabs>
                <w:tab w:val="left" w:pos="3792"/>
              </w:tabs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="00515F16">
              <w:rPr>
                <w:rFonts w:ascii="Alaska SFT" w:hAnsi="Alaska SFT"/>
                <w:noProof w:val="0"/>
                <w:szCs w:val="18"/>
                <w:lang w:val="de-CH"/>
              </w:rPr>
              <w:t xml:space="preserve"> zu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10.- (max. 20)</w:t>
            </w:r>
          </w:p>
        </w:tc>
      </w:tr>
      <w:tr w:rsidR="003C407B" w:rsidRPr="00832DCE" w14:paraId="70A2A442" w14:textId="77777777" w:rsidTr="00113394">
        <w:trPr>
          <w:trHeight w:val="20"/>
        </w:trPr>
        <w:tc>
          <w:tcPr>
            <w:tcW w:w="2405" w:type="dxa"/>
            <w:tcBorders>
              <w:right w:val="single" w:sz="4" w:space="0" w:color="auto"/>
            </w:tcBorders>
            <w:vAlign w:val="center"/>
          </w:tcPr>
          <w:p w14:paraId="2C7CCFE3" w14:textId="77777777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>Tickets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>Normaltarif</w:t>
            </w:r>
          </w:p>
        </w:tc>
        <w:tc>
          <w:tcPr>
            <w:tcW w:w="3260" w:type="dxa"/>
            <w:tcBorders>
              <w:left w:val="single" w:sz="4" w:space="0" w:color="auto"/>
              <w:right w:val="single" w:sz="24" w:space="0" w:color="A6A6A6" w:themeColor="background1" w:themeShade="A6"/>
            </w:tcBorders>
            <w:vAlign w:val="center"/>
          </w:tcPr>
          <w:p w14:paraId="4B3FF67B" w14:textId="12013FE8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 w:rsidR="00515F16">
              <w:rPr>
                <w:rFonts w:ascii="Alaska SFT" w:hAnsi="Alaska SFT"/>
                <w:noProof w:val="0"/>
                <w:szCs w:val="18"/>
                <w:lang w:val="de-CH"/>
              </w:rPr>
              <w:t xml:space="preserve">  zu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18.-</w:t>
            </w:r>
          </w:p>
        </w:tc>
        <w:tc>
          <w:tcPr>
            <w:tcW w:w="3261" w:type="dxa"/>
            <w:tcBorders>
              <w:left w:val="single" w:sz="24" w:space="0" w:color="A6A6A6" w:themeColor="background1" w:themeShade="A6"/>
              <w:right w:val="single" w:sz="4" w:space="0" w:color="auto"/>
            </w:tcBorders>
            <w:vAlign w:val="center"/>
          </w:tcPr>
          <w:p w14:paraId="6FDF9D4E" w14:textId="1755ED3A" w:rsidR="003C407B" w:rsidRPr="00832DCE" w:rsidRDefault="003C407B" w:rsidP="00461113">
            <w:pPr>
              <w:tabs>
                <w:tab w:val="left" w:pos="3792"/>
              </w:tabs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="00515F16">
              <w:rPr>
                <w:rFonts w:ascii="Alaska SFT" w:hAnsi="Alaska SFT"/>
                <w:noProof w:val="0"/>
                <w:szCs w:val="18"/>
                <w:lang w:val="de-CH"/>
              </w:rPr>
              <w:t xml:space="preserve"> zu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18.-</w:t>
            </w:r>
          </w:p>
        </w:tc>
      </w:tr>
      <w:tr w:rsidR="00113394" w:rsidRPr="00832DCE" w14:paraId="0B381BAA" w14:textId="77777777" w:rsidTr="00113394">
        <w:trPr>
          <w:trHeight w:val="20"/>
        </w:trPr>
        <w:tc>
          <w:tcPr>
            <w:tcW w:w="2405" w:type="dxa"/>
            <w:tcBorders>
              <w:right w:val="single" w:sz="4" w:space="0" w:color="auto"/>
            </w:tcBorders>
            <w:vAlign w:val="center"/>
          </w:tcPr>
          <w:p w14:paraId="2A84599C" w14:textId="35C4273B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>
              <w:rPr>
                <w:rFonts w:ascii="Alaska SFT" w:hAnsi="Alaska SFT"/>
                <w:noProof w:val="0"/>
                <w:szCs w:val="18"/>
                <w:lang w:val="de-CH"/>
              </w:rPr>
              <w:t>Tickets Stud./AH</w:t>
            </w:r>
            <w:r w:rsidR="001175F5">
              <w:rPr>
                <w:rFonts w:ascii="Alaska SFT" w:hAnsi="Alaska SFT"/>
                <w:noProof w:val="0"/>
                <w:szCs w:val="18"/>
                <w:lang w:val="de-CH"/>
              </w:rPr>
              <w:t>V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>/IV</w:t>
            </w:r>
          </w:p>
        </w:tc>
        <w:tc>
          <w:tcPr>
            <w:tcW w:w="3260" w:type="dxa"/>
            <w:tcBorders>
              <w:left w:val="single" w:sz="4" w:space="0" w:color="auto"/>
              <w:bottom w:val="single" w:sz="6" w:space="0" w:color="auto"/>
              <w:right w:val="single" w:sz="24" w:space="0" w:color="A6A6A6" w:themeColor="background1" w:themeShade="A6"/>
            </w:tcBorders>
            <w:vAlign w:val="center"/>
          </w:tcPr>
          <w:p w14:paraId="326E8339" w14:textId="377F2F62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="00515F16">
              <w:rPr>
                <w:rFonts w:ascii="Alaska SFT" w:hAnsi="Alaska SFT"/>
                <w:noProof w:val="0"/>
                <w:szCs w:val="18"/>
                <w:lang w:val="de-CH"/>
              </w:rPr>
              <w:t xml:space="preserve"> zu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14.-</w:t>
            </w:r>
          </w:p>
        </w:tc>
        <w:tc>
          <w:tcPr>
            <w:tcW w:w="3261" w:type="dxa"/>
            <w:tcBorders>
              <w:left w:val="single" w:sz="24" w:space="0" w:color="A6A6A6" w:themeColor="background1" w:themeShade="A6"/>
              <w:bottom w:val="single" w:sz="6" w:space="0" w:color="auto"/>
              <w:right w:val="single" w:sz="4" w:space="0" w:color="auto"/>
            </w:tcBorders>
            <w:vAlign w:val="center"/>
          </w:tcPr>
          <w:p w14:paraId="54ACFB78" w14:textId="0FFB7B27" w:rsidR="003C407B" w:rsidRPr="00832DCE" w:rsidRDefault="003C407B" w:rsidP="00461113">
            <w:pPr>
              <w:tabs>
                <w:tab w:val="left" w:pos="3792"/>
              </w:tabs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="00515F16">
              <w:rPr>
                <w:rFonts w:ascii="Alaska SFT" w:hAnsi="Alaska SFT"/>
                <w:noProof w:val="0"/>
                <w:szCs w:val="18"/>
                <w:lang w:val="de-CH"/>
              </w:rPr>
              <w:t xml:space="preserve"> zu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14.-</w:t>
            </w:r>
          </w:p>
        </w:tc>
      </w:tr>
      <w:tr w:rsidR="003C407B" w:rsidRPr="00832DCE" w14:paraId="032B3523" w14:textId="77777777" w:rsidTr="00113394">
        <w:trPr>
          <w:trHeight w:val="20"/>
        </w:trPr>
        <w:tc>
          <w:tcPr>
            <w:tcW w:w="8926" w:type="dxa"/>
            <w:gridSpan w:val="3"/>
            <w:shd w:val="clear" w:color="auto" w:fill="D9D9D9" w:themeFill="background1" w:themeFillShade="D9"/>
            <w:vAlign w:val="center"/>
          </w:tcPr>
          <w:p w14:paraId="0289FFE9" w14:textId="77777777" w:rsidR="003C407B" w:rsidRPr="00B959DB" w:rsidRDefault="003C407B" w:rsidP="00461113">
            <w:pPr>
              <w:spacing w:after="0"/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</w:pPr>
            <w:r w:rsidRPr="00B959DB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>Abholung und Verrechnung</w:t>
            </w:r>
          </w:p>
        </w:tc>
      </w:tr>
      <w:tr w:rsidR="003C407B" w:rsidRPr="00832DCE" w14:paraId="4532E30E" w14:textId="77777777" w:rsidTr="003353F7">
        <w:trPr>
          <w:trHeight w:val="567"/>
        </w:trPr>
        <w:tc>
          <w:tcPr>
            <w:tcW w:w="8926" w:type="dxa"/>
            <w:gridSpan w:val="3"/>
            <w:vAlign w:val="center"/>
          </w:tcPr>
          <w:p w14:paraId="3BAE7E73" w14:textId="1E76614C" w:rsidR="00FF55EB" w:rsidRDefault="003C407B" w:rsidP="00FF55EB">
            <w:pPr>
              <w:spacing w:after="40" w:line="220" w:lineRule="atLeast"/>
              <w:rPr>
                <w:rFonts w:ascii="Alaska SFT" w:hAnsi="Alaska SFT"/>
                <w:noProof w:val="0"/>
                <w:szCs w:val="18"/>
                <w:lang w:val="de-CH"/>
              </w:rPr>
            </w:pP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FORMCHECKBOX </w:instrText>
            </w:r>
            <w:r w:rsidR="00517808">
              <w:rPr>
                <w:rFonts w:ascii="Alaska SFT" w:hAnsi="Alaska SFT"/>
                <w:noProof w:val="0"/>
                <w:szCs w:val="18"/>
                <w:lang w:val="de-CH"/>
              </w:rPr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 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 xml:space="preserve">Ich werde die Tickets am </w:t>
            </w:r>
            <w:r w:rsidRPr="00606CA2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>Infostand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 xml:space="preserve"> im </w:t>
            </w:r>
            <w:r w:rsidRPr="00606CA2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>Landhaus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Pr="00CD7362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>abholen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 xml:space="preserve"> am 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 w:rsidR="00D25A94">
              <w:rPr>
                <w:rFonts w:ascii="Alaska SFT" w:hAnsi="Alaska SFT"/>
                <w:noProof w:val="0"/>
                <w:szCs w:val="18"/>
                <w:lang w:val="de-CH"/>
              </w:rPr>
              <w:t xml:space="preserve">. </w:t>
            </w:r>
            <w:r w:rsidR="000D7D73">
              <w:rPr>
                <w:rFonts w:ascii="Alaska SFT" w:hAnsi="Alaska SFT"/>
                <w:noProof w:val="0"/>
                <w:szCs w:val="18"/>
                <w:lang w:val="de-CH"/>
              </w:rPr>
              <w:t>(</w:t>
            </w:r>
            <w:r w:rsidR="00D25A94">
              <w:rPr>
                <w:rFonts w:ascii="Alaska SFT" w:hAnsi="Alaska SFT"/>
                <w:noProof w:val="0"/>
                <w:szCs w:val="18"/>
                <w:lang w:val="de-CH"/>
              </w:rPr>
              <w:t>Überzählige Tickets können bis 60 Min. vor Vorstellungsbeginn am Infostand zurückgegeben werden.</w:t>
            </w:r>
            <w:r w:rsidR="000D7D73">
              <w:rPr>
                <w:rFonts w:ascii="Alaska SFT" w:hAnsi="Alaska SFT"/>
                <w:noProof w:val="0"/>
                <w:szCs w:val="18"/>
                <w:lang w:val="de-CH"/>
              </w:rPr>
              <w:t>)</w:t>
            </w:r>
          </w:p>
          <w:p w14:paraId="06FD79B6" w14:textId="37986CD8" w:rsidR="003C407B" w:rsidRPr="00832DCE" w:rsidRDefault="003C407B" w:rsidP="001E031F">
            <w:pPr>
              <w:spacing w:after="0" w:line="220" w:lineRule="atLeast"/>
              <w:rPr>
                <w:rFonts w:ascii="Alaska SFT" w:hAnsi="Alaska SFT"/>
                <w:noProof w:val="0"/>
                <w:szCs w:val="18"/>
                <w:lang w:val="de-CH"/>
              </w:rPr>
            </w:pP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FORMCHECKBOX </w:instrText>
            </w:r>
            <w:r w:rsidR="00517808">
              <w:rPr>
                <w:rFonts w:ascii="Alaska SFT" w:hAnsi="Alaska SFT"/>
                <w:noProof w:val="0"/>
                <w:szCs w:val="18"/>
                <w:lang w:val="de-CH"/>
              </w:rPr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 Bitte senden Sie mir die Tickets als PDF vorgängig an die oben angegebene Mailadresse. Ich nehme zur Kenntnis, dass verschickte </w:t>
            </w:r>
            <w:r w:rsidRPr="00FE6B13">
              <w:rPr>
                <w:rFonts w:ascii="Alaska SFT" w:hAnsi="Alaska SFT"/>
                <w:noProof w:val="0"/>
                <w:szCs w:val="18"/>
                <w:lang w:val="de-CH"/>
              </w:rPr>
              <w:t>Tickets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Pr="00FE6B13">
              <w:rPr>
                <w:rFonts w:ascii="Alaska SFT" w:hAnsi="Alaska SFT"/>
                <w:noProof w:val="0"/>
                <w:szCs w:val="18"/>
                <w:lang w:val="de-CH"/>
              </w:rPr>
              <w:t>in R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>echnung</w:t>
            </w:r>
            <w:r w:rsidRPr="00FE6B13">
              <w:rPr>
                <w:rFonts w:ascii="Alaska SFT" w:hAnsi="Alaska SFT"/>
                <w:noProof w:val="0"/>
                <w:szCs w:val="18"/>
                <w:lang w:val="de-CH"/>
              </w:rPr>
              <w:t xml:space="preserve"> gestellt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werden</w:t>
            </w:r>
            <w:r w:rsidRPr="00FE6B13">
              <w:rPr>
                <w:rFonts w:ascii="Alaska SFT" w:hAnsi="Alaska SFT"/>
                <w:noProof w:val="0"/>
                <w:szCs w:val="18"/>
                <w:lang w:val="de-CH"/>
              </w:rPr>
              <w:t xml:space="preserve">. </w:t>
            </w:r>
            <w:r w:rsidR="000D7D73">
              <w:rPr>
                <w:rFonts w:ascii="Alaska SFT" w:hAnsi="Alaska SFT"/>
                <w:noProof w:val="0"/>
                <w:szCs w:val="18"/>
                <w:lang w:val="de-CH"/>
              </w:rPr>
              <w:t>(</w:t>
            </w:r>
            <w:r w:rsidRPr="00FE6B13">
              <w:rPr>
                <w:rFonts w:ascii="Alaska SFT" w:hAnsi="Alaska SFT"/>
                <w:noProof w:val="0"/>
                <w:szCs w:val="18"/>
                <w:lang w:val="de-CH"/>
              </w:rPr>
              <w:t>Kein Rückgaberecht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>.</w:t>
            </w:r>
            <w:r w:rsidR="000D7D73">
              <w:rPr>
                <w:rFonts w:ascii="Alaska SFT" w:hAnsi="Alaska SFT"/>
                <w:noProof w:val="0"/>
                <w:szCs w:val="18"/>
                <w:lang w:val="de-CH"/>
              </w:rPr>
              <w:t>)</w:t>
            </w:r>
          </w:p>
        </w:tc>
      </w:tr>
      <w:tr w:rsidR="003C407B" w:rsidRPr="00832DCE" w14:paraId="45F26558" w14:textId="77777777" w:rsidTr="00113394">
        <w:trPr>
          <w:trHeight w:val="20"/>
        </w:trPr>
        <w:tc>
          <w:tcPr>
            <w:tcW w:w="2405" w:type="dxa"/>
            <w:vMerge w:val="restart"/>
            <w:vAlign w:val="center"/>
          </w:tcPr>
          <w:p w14:paraId="4C3D62CE" w14:textId="77777777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>Zahlungsart</w:t>
            </w:r>
          </w:p>
        </w:tc>
        <w:tc>
          <w:tcPr>
            <w:tcW w:w="6521" w:type="dxa"/>
            <w:gridSpan w:val="2"/>
            <w:vAlign w:val="center"/>
          </w:tcPr>
          <w:p w14:paraId="6A04670E" w14:textId="717B80AC" w:rsidR="003C407B" w:rsidRPr="00832DCE" w:rsidRDefault="003C407B" w:rsidP="0006193A">
            <w:pPr>
              <w:tabs>
                <w:tab w:val="left" w:pos="2303"/>
              </w:tabs>
              <w:spacing w:after="0" w:line="220" w:lineRule="atLeast"/>
              <w:rPr>
                <w:rFonts w:ascii="Alaska SFT" w:hAnsi="Alaska SFT"/>
                <w:noProof w:val="0"/>
                <w:szCs w:val="18"/>
                <w:lang w:val="de-CH"/>
              </w:rPr>
            </w:pP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FORMCHECKBOX </w:instrText>
            </w:r>
            <w:r w:rsidR="00517808">
              <w:rPr>
                <w:rFonts w:ascii="Alaska SFT" w:hAnsi="Alaska SFT"/>
                <w:noProof w:val="0"/>
                <w:szCs w:val="18"/>
                <w:lang w:val="de-CH"/>
              </w:rPr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auf Rechnung, bitte ausstellen an 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  <w:tr w:rsidR="003C407B" w:rsidRPr="00832DCE" w14:paraId="5A243D4D" w14:textId="77777777" w:rsidTr="00113394">
        <w:trPr>
          <w:trHeight w:val="20"/>
        </w:trPr>
        <w:tc>
          <w:tcPr>
            <w:tcW w:w="2405" w:type="dxa"/>
            <w:vMerge/>
            <w:vAlign w:val="center"/>
          </w:tcPr>
          <w:p w14:paraId="7F26B1F6" w14:textId="77777777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</w:p>
        </w:tc>
        <w:tc>
          <w:tcPr>
            <w:tcW w:w="6521" w:type="dxa"/>
            <w:gridSpan w:val="2"/>
            <w:vAlign w:val="center"/>
          </w:tcPr>
          <w:p w14:paraId="0A863823" w14:textId="0043E942" w:rsidR="003C407B" w:rsidRPr="00832DCE" w:rsidRDefault="003C407B" w:rsidP="001E031F">
            <w:pPr>
              <w:spacing w:after="0" w:line="220" w:lineRule="atLeast"/>
              <w:rPr>
                <w:rFonts w:ascii="Alaska SFT" w:hAnsi="Alaska SFT"/>
                <w:noProof w:val="0"/>
                <w:szCs w:val="18"/>
                <w:lang w:val="de-CH"/>
              </w:rPr>
            </w:pP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FORMCHECKBOX </w:instrText>
            </w:r>
            <w:r w:rsidR="00517808">
              <w:rPr>
                <w:rFonts w:ascii="Alaska SFT" w:hAnsi="Alaska SFT"/>
                <w:noProof w:val="0"/>
                <w:szCs w:val="18"/>
                <w:lang w:val="de-CH"/>
              </w:rPr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 xml:space="preserve">Barzahlung oder mit Kreditkarte 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>bei Abholung</w:t>
            </w:r>
          </w:p>
        </w:tc>
      </w:tr>
      <w:tr w:rsidR="003C407B" w:rsidRPr="00832DCE" w14:paraId="2DF613AF" w14:textId="77777777" w:rsidTr="00113394">
        <w:trPr>
          <w:trHeight w:val="20"/>
        </w:trPr>
        <w:tc>
          <w:tcPr>
            <w:tcW w:w="2405" w:type="dxa"/>
            <w:vAlign w:val="center"/>
          </w:tcPr>
          <w:p w14:paraId="3B50A1B8" w14:textId="77777777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>Bemerkungen</w:t>
            </w:r>
          </w:p>
        </w:tc>
        <w:tc>
          <w:tcPr>
            <w:tcW w:w="6521" w:type="dxa"/>
            <w:gridSpan w:val="2"/>
            <w:vAlign w:val="center"/>
          </w:tcPr>
          <w:p w14:paraId="1F58D528" w14:textId="2EC5626F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  <w:tr w:rsidR="003C407B" w:rsidRPr="00832DCE" w14:paraId="5B29FC76" w14:textId="77777777" w:rsidTr="00113394">
        <w:trPr>
          <w:trHeight w:val="20"/>
        </w:trPr>
        <w:tc>
          <w:tcPr>
            <w:tcW w:w="2405" w:type="dxa"/>
            <w:vAlign w:val="center"/>
          </w:tcPr>
          <w:p w14:paraId="545DE43C" w14:textId="77777777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 xml:space="preserve">Datum, 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>Name</w:t>
            </w:r>
          </w:p>
        </w:tc>
        <w:tc>
          <w:tcPr>
            <w:tcW w:w="6521" w:type="dxa"/>
            <w:gridSpan w:val="2"/>
            <w:vAlign w:val="center"/>
          </w:tcPr>
          <w:p w14:paraId="3109AC76" w14:textId="5F10A885" w:rsidR="003C407B" w:rsidRPr="00832DCE" w:rsidRDefault="003C407B" w:rsidP="0046111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="00517808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</w:tbl>
    <w:p w14:paraId="29F39CCF" w14:textId="01D37F35" w:rsidR="00515F16" w:rsidRPr="00832DCE" w:rsidRDefault="001E77A3" w:rsidP="00515F16">
      <w:pPr>
        <w:spacing w:before="200" w:after="0" w:line="200" w:lineRule="atLeast"/>
        <w:rPr>
          <w:rFonts w:ascii="Alaska SFT" w:hAnsi="Alaska SFT"/>
          <w:noProof w:val="0"/>
          <w:szCs w:val="18"/>
          <w:lang w:val="de-CH"/>
        </w:rPr>
      </w:pPr>
      <w:r>
        <w:rPr>
          <w:rFonts w:ascii="Alaska SFT" w:hAnsi="Alaska SFT"/>
          <w:noProof w:val="0"/>
          <w:szCs w:val="18"/>
          <w:lang w:val="de-CH"/>
        </w:rPr>
        <w:t>Herzlichen</w:t>
      </w:r>
      <w:r w:rsidR="00B34287" w:rsidRPr="00832DCE">
        <w:rPr>
          <w:rFonts w:ascii="Alaska SFT" w:hAnsi="Alaska SFT"/>
          <w:noProof w:val="0"/>
          <w:szCs w:val="18"/>
          <w:lang w:val="de-CH"/>
        </w:rPr>
        <w:t xml:space="preserve"> Dank </w:t>
      </w:r>
      <w:r w:rsidR="0003384E" w:rsidRPr="00832DCE">
        <w:rPr>
          <w:rFonts w:ascii="Alaska SFT" w:hAnsi="Alaska SFT"/>
          <w:noProof w:val="0"/>
          <w:szCs w:val="18"/>
          <w:lang w:val="de-CH"/>
        </w:rPr>
        <w:t xml:space="preserve">für Ihre Bestellung </w:t>
      </w:r>
      <w:r w:rsidR="00B34287" w:rsidRPr="00832DCE">
        <w:rPr>
          <w:rFonts w:ascii="Alaska SFT" w:hAnsi="Alaska SFT"/>
          <w:noProof w:val="0"/>
          <w:szCs w:val="18"/>
          <w:lang w:val="de-CH"/>
        </w:rPr>
        <w:t xml:space="preserve">und </w:t>
      </w:r>
      <w:r w:rsidR="006A3CDF">
        <w:rPr>
          <w:rFonts w:ascii="Alaska SFT" w:hAnsi="Alaska SFT"/>
          <w:noProof w:val="0"/>
          <w:szCs w:val="18"/>
          <w:lang w:val="de-CH"/>
        </w:rPr>
        <w:t>viel Vergnügen</w:t>
      </w:r>
      <w:r w:rsidR="00B34287" w:rsidRPr="00832DCE">
        <w:rPr>
          <w:rFonts w:ascii="Alaska SFT" w:hAnsi="Alaska SFT"/>
          <w:noProof w:val="0"/>
          <w:szCs w:val="18"/>
          <w:lang w:val="de-CH"/>
        </w:rPr>
        <w:t xml:space="preserve"> an den </w:t>
      </w:r>
      <w:r w:rsidR="005D3F8D" w:rsidRPr="00832DCE">
        <w:rPr>
          <w:rFonts w:ascii="Alaska SFT" w:hAnsi="Alaska SFT"/>
          <w:noProof w:val="0"/>
          <w:szCs w:val="18"/>
          <w:lang w:val="de-CH"/>
        </w:rPr>
        <w:t>6</w:t>
      </w:r>
      <w:r w:rsidR="00832DCE" w:rsidRPr="00832DCE">
        <w:rPr>
          <w:rFonts w:ascii="Alaska SFT" w:hAnsi="Alaska SFT"/>
          <w:noProof w:val="0"/>
          <w:szCs w:val="18"/>
          <w:lang w:val="de-CH"/>
        </w:rPr>
        <w:t>1</w:t>
      </w:r>
      <w:r w:rsidR="00B72DA0" w:rsidRPr="00832DCE">
        <w:rPr>
          <w:rFonts w:ascii="Alaska SFT" w:hAnsi="Alaska SFT"/>
          <w:noProof w:val="0"/>
          <w:szCs w:val="18"/>
          <w:lang w:val="de-CH"/>
        </w:rPr>
        <w:t xml:space="preserve">. Solothurner </w:t>
      </w:r>
      <w:r w:rsidR="00B34287" w:rsidRPr="00832DCE">
        <w:rPr>
          <w:rFonts w:ascii="Alaska SFT" w:hAnsi="Alaska SFT"/>
          <w:noProof w:val="0"/>
          <w:szCs w:val="18"/>
          <w:lang w:val="de-CH"/>
        </w:rPr>
        <w:t>Filmtagen</w:t>
      </w:r>
      <w:r>
        <w:rPr>
          <w:rFonts w:ascii="Alaska SFT" w:hAnsi="Alaska SFT"/>
          <w:noProof w:val="0"/>
          <w:szCs w:val="18"/>
          <w:lang w:val="de-CH"/>
        </w:rPr>
        <w:t>!</w:t>
      </w:r>
    </w:p>
    <w:sectPr w:rsidR="00515F16" w:rsidRPr="00832DCE" w:rsidSect="00EB16EA">
      <w:headerReference w:type="default" r:id="rId9"/>
      <w:footerReference w:type="default" r:id="rId10"/>
      <w:pgSz w:w="11900" w:h="16840"/>
      <w:pgMar w:top="1701" w:right="907" w:bottom="1134" w:left="1701" w:header="0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78F11F" w14:textId="77777777" w:rsidR="006F2E19" w:rsidRDefault="006F2E19" w:rsidP="00E84F86">
      <w:r>
        <w:separator/>
      </w:r>
    </w:p>
  </w:endnote>
  <w:endnote w:type="continuationSeparator" w:id="0">
    <w:p w14:paraId="0AA124B6" w14:textId="77777777" w:rsidR="006F2E19" w:rsidRDefault="006F2E19" w:rsidP="00E84F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partan SFT Regular">
    <w:altName w:val="Spartan SFT"/>
    <w:panose1 w:val="000005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avy">
    <w:altName w:val="Spartan SFT Heavy"/>
    <w:panose1 w:val="020B0604020202020204"/>
    <w:charset w:val="4D"/>
    <w:family w:val="swiss"/>
    <w:notTrueType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Times">
    <w:altName w:val="Times New Roman"/>
    <w:panose1 w:val="020B0604020202020204"/>
    <w:charset w:val="00"/>
    <w:family w:val="auto"/>
    <w:pitch w:val="variable"/>
    <w:sig w:usb0="E00002FF" w:usb1="5000205A" w:usb2="00000000" w:usb3="00000000" w:csb0="0000019F" w:csb1="00000000"/>
  </w:font>
  <w:font w:name="Akzidenz-Grotesk BQ Reg">
    <w:altName w:val="Calibri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Alaska SFT">
    <w:panose1 w:val="00000000000000000000"/>
    <w:charset w:val="4D"/>
    <w:family w:val="auto"/>
    <w:pitch w:val="variable"/>
    <w:sig w:usb0="80000027" w:usb1="12000011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7EE251" w14:textId="744630AC" w:rsidR="00EA4028" w:rsidRPr="0066363A" w:rsidRDefault="00EA4028" w:rsidP="00625C50">
    <w:pPr>
      <w:pStyle w:val="Fusszeile"/>
      <w:rPr>
        <w:rFonts w:ascii="Alaska SFT" w:hAnsi="Alaska SFT"/>
      </w:rPr>
    </w:pPr>
    <w:r w:rsidRPr="0066363A">
      <w:rPr>
        <w:rFonts w:ascii="Alaska SFT" w:hAnsi="Alaska SFT"/>
      </w:rPr>
      <w:t>Untere Steingrubenstrasse 19, Postfach, 4502 Solothurn</w:t>
    </w:r>
  </w:p>
  <w:p w14:paraId="2DBD3217" w14:textId="77777777" w:rsidR="00EA4028" w:rsidRPr="0066363A" w:rsidRDefault="00EA4028" w:rsidP="00625C50">
    <w:pPr>
      <w:pStyle w:val="Fusszeile"/>
      <w:rPr>
        <w:rFonts w:ascii="Alaska SFT" w:hAnsi="Alaska SFT"/>
      </w:rPr>
    </w:pPr>
    <w:r w:rsidRPr="0066363A">
      <w:rPr>
        <w:rFonts w:ascii="Alaska SFT" w:hAnsi="Alaska SFT"/>
      </w:rPr>
      <w:t>T +41 32 625 80 80</w:t>
    </w:r>
  </w:p>
  <w:p w14:paraId="4E376F13" w14:textId="756B48F8" w:rsidR="00EA4028" w:rsidRPr="0066363A" w:rsidRDefault="00EA4028" w:rsidP="00625C50">
    <w:pPr>
      <w:pStyle w:val="Fusszeile"/>
      <w:rPr>
        <w:rFonts w:ascii="Alaska SFT" w:hAnsi="Alaska SFT"/>
      </w:rPr>
    </w:pPr>
    <w:r w:rsidRPr="0066363A">
      <w:rPr>
        <w:rFonts w:ascii="Alaska SFT" w:hAnsi="Alaska SFT"/>
      </w:rPr>
      <w:t xml:space="preserve">info@solothurnerfilmtage.ch, </w:t>
    </w:r>
    <w:r w:rsidR="0066363A">
      <w:rPr>
        <w:rFonts w:ascii="Alaska SFT" w:hAnsi="Alaska SFT"/>
      </w:rPr>
      <w:t>www.</w:t>
    </w:r>
    <w:r w:rsidRPr="0066363A">
      <w:rPr>
        <w:rFonts w:ascii="Alaska SFT" w:hAnsi="Alaska SFT"/>
      </w:rPr>
      <w:t>solothurnerfilmtage.ch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7592DD" w14:textId="77777777" w:rsidR="006F2E19" w:rsidRDefault="006F2E19" w:rsidP="00E84F86">
      <w:r>
        <w:separator/>
      </w:r>
    </w:p>
  </w:footnote>
  <w:footnote w:type="continuationSeparator" w:id="0">
    <w:p w14:paraId="01A04EF8" w14:textId="77777777" w:rsidR="006F2E19" w:rsidRDefault="006F2E19" w:rsidP="00E84F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3F0859" w14:textId="29C0A5DF" w:rsidR="00EA4028" w:rsidRDefault="00880E10" w:rsidP="00E84F86">
    <w:pPr>
      <w:pStyle w:val="Kopfzeile"/>
    </w:pPr>
    <w:r>
      <w:drawing>
        <wp:anchor distT="0" distB="0" distL="114300" distR="114300" simplePos="0" relativeHeight="251666432" behindDoc="1" locked="0" layoutInCell="1" allowOverlap="1" wp14:anchorId="6A0D0D69" wp14:editId="7C8891B5">
          <wp:simplePos x="0" y="0"/>
          <wp:positionH relativeFrom="column">
            <wp:posOffset>-808990</wp:posOffset>
          </wp:positionH>
          <wp:positionV relativeFrom="paragraph">
            <wp:posOffset>203835</wp:posOffset>
          </wp:positionV>
          <wp:extent cx="4308691" cy="590843"/>
          <wp:effectExtent l="0" t="0" r="0" b="6350"/>
          <wp:wrapNone/>
          <wp:docPr id="544597943" name="Grafik 6" descr="Ein Bild, das Text, Schwarz, Schrift, Screenshot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44597943" name="Grafik 6" descr="Ein Bild, das Text, Schwarz, Schrift, Screenshot enthält.&#10;&#10;KI-generierte Inhalte können fehlerhaft sein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308691" cy="5908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13394" w:rsidRPr="0087019B">
      <mc:AlternateContent>
        <mc:Choice Requires="wps">
          <w:drawing>
            <wp:anchor distT="0" distB="0" distL="114300" distR="114300" simplePos="0" relativeHeight="251663360" behindDoc="1" locked="0" layoutInCell="1" allowOverlap="1" wp14:anchorId="6CFF7D15" wp14:editId="59053E1B">
              <wp:simplePos x="0" y="0"/>
              <wp:positionH relativeFrom="column">
                <wp:posOffset>-1188913</wp:posOffset>
              </wp:positionH>
              <wp:positionV relativeFrom="page">
                <wp:posOffset>111318</wp:posOffset>
              </wp:positionV>
              <wp:extent cx="7414260" cy="962108"/>
              <wp:effectExtent l="0" t="0" r="0" b="28575"/>
              <wp:wrapNone/>
              <wp:docPr id="1" name="Rechteck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414260" cy="962108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1">
                        <a:schemeClr val="accent1"/>
                      </a:lnRef>
                      <a:fillRef idx="3">
                        <a:schemeClr val="accent1"/>
                      </a:fillRef>
                      <a:effectRef idx="2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305553B2" w14:textId="001B81D7" w:rsidR="00AD253A" w:rsidRDefault="00AD253A" w:rsidP="00113394">
                          <w:pPr>
                            <w:spacing w:after="0"/>
                            <w:jc w:val="center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CFF7D15" id="Rechteck 1" o:spid="_x0000_s1026" style="position:absolute;margin-left:-93.6pt;margin-top:8.75pt;width:583.8pt;height:75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" filled="f" stroked="f">
              <v:shadow on="t" color="black" opacity="22937f" origin=",.5" offset="0,.63889mm"/>
              <v:textbox>
                <w:txbxContent>
                  <w:p w14:paraId="305553B2" w14:textId="001B81D7" w:rsidR="00AD253A" w:rsidRDefault="00AD253A" w:rsidP="00113394">
                    <w:pPr>
                      <w:spacing w:after="0"/>
                      <w:jc w:val="center"/>
                    </w:pPr>
                  </w:p>
                </w:txbxContent>
              </v:textbox>
              <w10:wrap anchory="page"/>
            </v:rect>
          </w:pict>
        </mc:Fallback>
      </mc:AlternateContent>
    </w:r>
    <w:r w:rsidR="00AD253A">
      <w:fldChar w:fldCharType="begin"/>
    </w:r>
    <w:r w:rsidR="00AD253A">
      <w:instrText xml:space="preserve"> INCLUDEPICTURE "cid:3871E9AC-A152-4E71-818A-7F6410FA7FCC" \* MERGEFORMATINET </w:instrText>
    </w:r>
    <w:r w:rsidR="00AD253A">
      <w:fldChar w:fldCharType="separate"/>
    </w:r>
    <w:r w:rsidR="00AD253A">
      <mc:AlternateContent>
        <mc:Choice Requires="wps">
          <w:drawing>
            <wp:inline distT="0" distB="0" distL="0" distR="0" wp14:anchorId="3155070E" wp14:editId="66FEC79C">
              <wp:extent cx="304800" cy="304800"/>
              <wp:effectExtent l="0" t="0" r="0" b="0"/>
              <wp:docPr id="7" name="Rechteck 7" descr="sft58_logo_de_cmyk_pos.pdf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17F1376C" id="Rechteck 7" o:spid="_x0000_s1026" alt="sft58_logo_de_cmyk_pos.pd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" filled="f" stroked="f">
              <o:lock v:ext="edit" aspectratio="t"/>
              <w10:anchorlock/>
            </v:rect>
          </w:pict>
        </mc:Fallback>
      </mc:AlternateContent>
    </w:r>
    <w:r w:rsidR="00AD253A"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01567"/>
    <w:multiLevelType w:val="hybridMultilevel"/>
    <w:tmpl w:val="842E69D8"/>
    <w:lvl w:ilvl="0" w:tplc="D3A02624">
      <w:numFmt w:val="bullet"/>
      <w:lvlText w:val="-"/>
      <w:lvlJc w:val="left"/>
      <w:pPr>
        <w:ind w:left="170" w:hanging="170"/>
      </w:pPr>
      <w:rPr>
        <w:rFonts w:ascii="Spartan SFT Regular" w:eastAsiaTheme="minorEastAsia" w:hAnsi="Spartan SFT Regular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5B2E1B"/>
    <w:multiLevelType w:val="hybridMultilevel"/>
    <w:tmpl w:val="F0C65FAA"/>
    <w:lvl w:ilvl="0" w:tplc="E1C03948">
      <w:start w:val="6300"/>
      <w:numFmt w:val="bullet"/>
      <w:lvlText w:val="-"/>
      <w:lvlJc w:val="left"/>
      <w:pPr>
        <w:ind w:left="720" w:hanging="360"/>
      </w:pPr>
      <w:rPr>
        <w:rFonts w:ascii="Spartan SFT Regular" w:eastAsiaTheme="minorEastAsia" w:hAnsi="Spartan SFT Regular" w:cstheme="minorBid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863E17"/>
    <w:multiLevelType w:val="hybridMultilevel"/>
    <w:tmpl w:val="E4BC9C32"/>
    <w:lvl w:ilvl="0" w:tplc="82822764">
      <w:start w:val="1"/>
      <w:numFmt w:val="bullet"/>
      <w:lvlText w:val=""/>
      <w:lvlJc w:val="left"/>
      <w:pPr>
        <w:ind w:left="360" w:hanging="360"/>
      </w:pPr>
      <w:rPr>
        <w:rFonts w:ascii="Wingdings" w:hAnsi="Wingdings" w:cs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7D000F5"/>
    <w:multiLevelType w:val="hybridMultilevel"/>
    <w:tmpl w:val="ECA620C4"/>
    <w:lvl w:ilvl="0" w:tplc="04070001">
      <w:start w:val="1"/>
      <w:numFmt w:val="bullet"/>
      <w:lvlText w:val=""/>
      <w:lvlJc w:val="left"/>
      <w:pPr>
        <w:ind w:left="426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4" w15:restartNumberingAfterBreak="0">
    <w:nsid w:val="41BC7DFD"/>
    <w:multiLevelType w:val="hybridMultilevel"/>
    <w:tmpl w:val="C5D61B26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823229D"/>
    <w:multiLevelType w:val="hybridMultilevel"/>
    <w:tmpl w:val="491065D8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C804595"/>
    <w:multiLevelType w:val="hybridMultilevel"/>
    <w:tmpl w:val="B1F8FFC6"/>
    <w:lvl w:ilvl="0" w:tplc="D3A02624">
      <w:numFmt w:val="bullet"/>
      <w:lvlText w:val="-"/>
      <w:lvlJc w:val="left"/>
      <w:pPr>
        <w:ind w:left="360" w:hanging="360"/>
      </w:pPr>
      <w:rPr>
        <w:rFonts w:ascii="Spartan SFT Regular" w:eastAsiaTheme="minorEastAsia" w:hAnsi="Spartan SFT Regular" w:cstheme="minorBidi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0036656"/>
    <w:multiLevelType w:val="hybridMultilevel"/>
    <w:tmpl w:val="6CD20EF0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29924037">
    <w:abstractNumId w:val="0"/>
  </w:num>
  <w:num w:numId="2" w16cid:durableId="1549340050">
    <w:abstractNumId w:val="1"/>
  </w:num>
  <w:num w:numId="3" w16cid:durableId="1853563657">
    <w:abstractNumId w:val="3"/>
  </w:num>
  <w:num w:numId="4" w16cid:durableId="1059980586">
    <w:abstractNumId w:val="7"/>
  </w:num>
  <w:num w:numId="5" w16cid:durableId="935527367">
    <w:abstractNumId w:val="2"/>
  </w:num>
  <w:num w:numId="6" w16cid:durableId="350835422">
    <w:abstractNumId w:val="5"/>
  </w:num>
  <w:num w:numId="7" w16cid:durableId="474838462">
    <w:abstractNumId w:val="6"/>
  </w:num>
  <w:num w:numId="8" w16cid:durableId="7443731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9"/>
  <w:proofState w:spelling="clean"/>
  <w:attachedTemplate r:id="rId1"/>
  <w:documentProtection w:edit="forms" w:enforcement="1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635D"/>
    <w:rsid w:val="000004FC"/>
    <w:rsid w:val="00003315"/>
    <w:rsid w:val="00005F0A"/>
    <w:rsid w:val="00012C8A"/>
    <w:rsid w:val="00016B18"/>
    <w:rsid w:val="00022A8C"/>
    <w:rsid w:val="000270C4"/>
    <w:rsid w:val="00027C55"/>
    <w:rsid w:val="0003384E"/>
    <w:rsid w:val="00033DEC"/>
    <w:rsid w:val="00037FBB"/>
    <w:rsid w:val="0005262A"/>
    <w:rsid w:val="00052AB3"/>
    <w:rsid w:val="000557A3"/>
    <w:rsid w:val="0006193A"/>
    <w:rsid w:val="000674F1"/>
    <w:rsid w:val="00073BA0"/>
    <w:rsid w:val="00075E44"/>
    <w:rsid w:val="000809DD"/>
    <w:rsid w:val="00093ADB"/>
    <w:rsid w:val="00094939"/>
    <w:rsid w:val="0009544A"/>
    <w:rsid w:val="000A25FD"/>
    <w:rsid w:val="000A72BC"/>
    <w:rsid w:val="000B0F79"/>
    <w:rsid w:val="000B554A"/>
    <w:rsid w:val="000C2CB1"/>
    <w:rsid w:val="000C3061"/>
    <w:rsid w:val="000C4E59"/>
    <w:rsid w:val="000C7692"/>
    <w:rsid w:val="000D7D73"/>
    <w:rsid w:val="000E0BC4"/>
    <w:rsid w:val="000E24C5"/>
    <w:rsid w:val="000E3A36"/>
    <w:rsid w:val="000F2658"/>
    <w:rsid w:val="000F5883"/>
    <w:rsid w:val="000F7395"/>
    <w:rsid w:val="001125C7"/>
    <w:rsid w:val="00113394"/>
    <w:rsid w:val="001175F5"/>
    <w:rsid w:val="00117D65"/>
    <w:rsid w:val="0012689D"/>
    <w:rsid w:val="001333CF"/>
    <w:rsid w:val="001351FE"/>
    <w:rsid w:val="001409C8"/>
    <w:rsid w:val="001433F4"/>
    <w:rsid w:val="00147E58"/>
    <w:rsid w:val="00153685"/>
    <w:rsid w:val="00155B1A"/>
    <w:rsid w:val="001576C4"/>
    <w:rsid w:val="00165464"/>
    <w:rsid w:val="0018340E"/>
    <w:rsid w:val="00183CFA"/>
    <w:rsid w:val="001A453A"/>
    <w:rsid w:val="001B1673"/>
    <w:rsid w:val="001B4293"/>
    <w:rsid w:val="001C271B"/>
    <w:rsid w:val="001D1E90"/>
    <w:rsid w:val="001D268C"/>
    <w:rsid w:val="001D6656"/>
    <w:rsid w:val="001E031F"/>
    <w:rsid w:val="001E16FF"/>
    <w:rsid w:val="001E77A3"/>
    <w:rsid w:val="001F4E16"/>
    <w:rsid w:val="001F6434"/>
    <w:rsid w:val="001F69FD"/>
    <w:rsid w:val="0020051B"/>
    <w:rsid w:val="00201EB4"/>
    <w:rsid w:val="00206E8F"/>
    <w:rsid w:val="00211029"/>
    <w:rsid w:val="00212EB8"/>
    <w:rsid w:val="0021652A"/>
    <w:rsid w:val="002167EC"/>
    <w:rsid w:val="002169A0"/>
    <w:rsid w:val="002333AC"/>
    <w:rsid w:val="00236F27"/>
    <w:rsid w:val="00240465"/>
    <w:rsid w:val="00254666"/>
    <w:rsid w:val="002704D6"/>
    <w:rsid w:val="002729E2"/>
    <w:rsid w:val="00276627"/>
    <w:rsid w:val="002807FA"/>
    <w:rsid w:val="00287440"/>
    <w:rsid w:val="002A22A3"/>
    <w:rsid w:val="002A2EEC"/>
    <w:rsid w:val="002A6DB5"/>
    <w:rsid w:val="002C647E"/>
    <w:rsid w:val="002D2EEF"/>
    <w:rsid w:val="002D7EDC"/>
    <w:rsid w:val="002E23C9"/>
    <w:rsid w:val="002E56EE"/>
    <w:rsid w:val="002F08C0"/>
    <w:rsid w:val="00300082"/>
    <w:rsid w:val="003106B7"/>
    <w:rsid w:val="00311E30"/>
    <w:rsid w:val="003353F7"/>
    <w:rsid w:val="003420ED"/>
    <w:rsid w:val="00344A5F"/>
    <w:rsid w:val="00351267"/>
    <w:rsid w:val="0035469A"/>
    <w:rsid w:val="0035512B"/>
    <w:rsid w:val="00362D4C"/>
    <w:rsid w:val="00366B86"/>
    <w:rsid w:val="00374415"/>
    <w:rsid w:val="00385536"/>
    <w:rsid w:val="00391086"/>
    <w:rsid w:val="003A551E"/>
    <w:rsid w:val="003B40CD"/>
    <w:rsid w:val="003B6817"/>
    <w:rsid w:val="003C407B"/>
    <w:rsid w:val="003E6707"/>
    <w:rsid w:val="003F2D63"/>
    <w:rsid w:val="00403D15"/>
    <w:rsid w:val="004049FA"/>
    <w:rsid w:val="004119EF"/>
    <w:rsid w:val="00413860"/>
    <w:rsid w:val="00416A54"/>
    <w:rsid w:val="00420342"/>
    <w:rsid w:val="00420E30"/>
    <w:rsid w:val="0043262E"/>
    <w:rsid w:val="00442323"/>
    <w:rsid w:val="00442AEF"/>
    <w:rsid w:val="00451B31"/>
    <w:rsid w:val="00461113"/>
    <w:rsid w:val="00463F23"/>
    <w:rsid w:val="00464C3A"/>
    <w:rsid w:val="00473B0B"/>
    <w:rsid w:val="00475379"/>
    <w:rsid w:val="00475398"/>
    <w:rsid w:val="004948C7"/>
    <w:rsid w:val="004A4524"/>
    <w:rsid w:val="004A6A5E"/>
    <w:rsid w:val="004E18DE"/>
    <w:rsid w:val="004E5B89"/>
    <w:rsid w:val="004E6247"/>
    <w:rsid w:val="004F0EB4"/>
    <w:rsid w:val="004F1328"/>
    <w:rsid w:val="004F729B"/>
    <w:rsid w:val="005001B5"/>
    <w:rsid w:val="00505689"/>
    <w:rsid w:val="005060DA"/>
    <w:rsid w:val="00507190"/>
    <w:rsid w:val="00507A68"/>
    <w:rsid w:val="00515F16"/>
    <w:rsid w:val="00517808"/>
    <w:rsid w:val="00521832"/>
    <w:rsid w:val="005235E1"/>
    <w:rsid w:val="005237A6"/>
    <w:rsid w:val="005268D0"/>
    <w:rsid w:val="00534361"/>
    <w:rsid w:val="00536F31"/>
    <w:rsid w:val="00541E38"/>
    <w:rsid w:val="005457F4"/>
    <w:rsid w:val="00553AD4"/>
    <w:rsid w:val="0055500E"/>
    <w:rsid w:val="00555981"/>
    <w:rsid w:val="00567880"/>
    <w:rsid w:val="00574861"/>
    <w:rsid w:val="00574E93"/>
    <w:rsid w:val="005768E4"/>
    <w:rsid w:val="005771D4"/>
    <w:rsid w:val="00581F2D"/>
    <w:rsid w:val="00591463"/>
    <w:rsid w:val="0059770A"/>
    <w:rsid w:val="005A0CD2"/>
    <w:rsid w:val="005A5325"/>
    <w:rsid w:val="005A55C7"/>
    <w:rsid w:val="005A776C"/>
    <w:rsid w:val="005B0FB6"/>
    <w:rsid w:val="005C21A6"/>
    <w:rsid w:val="005C39BC"/>
    <w:rsid w:val="005C5144"/>
    <w:rsid w:val="005D3F8D"/>
    <w:rsid w:val="005D7F37"/>
    <w:rsid w:val="005F38F4"/>
    <w:rsid w:val="005F4DCB"/>
    <w:rsid w:val="005F72F5"/>
    <w:rsid w:val="006145EC"/>
    <w:rsid w:val="006176A4"/>
    <w:rsid w:val="00620E77"/>
    <w:rsid w:val="006212E3"/>
    <w:rsid w:val="00625C50"/>
    <w:rsid w:val="006315D5"/>
    <w:rsid w:val="00632181"/>
    <w:rsid w:val="00633B72"/>
    <w:rsid w:val="006430B1"/>
    <w:rsid w:val="00650048"/>
    <w:rsid w:val="006543AE"/>
    <w:rsid w:val="00657A21"/>
    <w:rsid w:val="0066350E"/>
    <w:rsid w:val="0066363A"/>
    <w:rsid w:val="00663DBE"/>
    <w:rsid w:val="0067155F"/>
    <w:rsid w:val="00671ABB"/>
    <w:rsid w:val="00672B2C"/>
    <w:rsid w:val="00676111"/>
    <w:rsid w:val="006824E3"/>
    <w:rsid w:val="0068398A"/>
    <w:rsid w:val="00685989"/>
    <w:rsid w:val="00686879"/>
    <w:rsid w:val="00692AE7"/>
    <w:rsid w:val="0069389D"/>
    <w:rsid w:val="00693E08"/>
    <w:rsid w:val="006A3A34"/>
    <w:rsid w:val="006A3CDF"/>
    <w:rsid w:val="006A52AE"/>
    <w:rsid w:val="006B6F8F"/>
    <w:rsid w:val="006C1F7A"/>
    <w:rsid w:val="006C23CF"/>
    <w:rsid w:val="006D26C5"/>
    <w:rsid w:val="006E28F0"/>
    <w:rsid w:val="006F2376"/>
    <w:rsid w:val="006F2454"/>
    <w:rsid w:val="006F2E19"/>
    <w:rsid w:val="00702A62"/>
    <w:rsid w:val="00704369"/>
    <w:rsid w:val="00704F3B"/>
    <w:rsid w:val="00710239"/>
    <w:rsid w:val="00710D9C"/>
    <w:rsid w:val="00711ED3"/>
    <w:rsid w:val="00713BBE"/>
    <w:rsid w:val="00726E02"/>
    <w:rsid w:val="0073485A"/>
    <w:rsid w:val="00743799"/>
    <w:rsid w:val="007438E1"/>
    <w:rsid w:val="007670E8"/>
    <w:rsid w:val="007703F9"/>
    <w:rsid w:val="00782923"/>
    <w:rsid w:val="00792F25"/>
    <w:rsid w:val="00796A7C"/>
    <w:rsid w:val="007A25CD"/>
    <w:rsid w:val="007C0CAF"/>
    <w:rsid w:val="007C55C0"/>
    <w:rsid w:val="007C6D84"/>
    <w:rsid w:val="007E0B4C"/>
    <w:rsid w:val="007E1B89"/>
    <w:rsid w:val="007E287A"/>
    <w:rsid w:val="007E4DB0"/>
    <w:rsid w:val="007F7AA5"/>
    <w:rsid w:val="00807332"/>
    <w:rsid w:val="008150B2"/>
    <w:rsid w:val="008169BB"/>
    <w:rsid w:val="00816C94"/>
    <w:rsid w:val="00822264"/>
    <w:rsid w:val="00823AF7"/>
    <w:rsid w:val="0082635D"/>
    <w:rsid w:val="00830E58"/>
    <w:rsid w:val="00832DCE"/>
    <w:rsid w:val="00833576"/>
    <w:rsid w:val="008354C0"/>
    <w:rsid w:val="00842428"/>
    <w:rsid w:val="00844542"/>
    <w:rsid w:val="008451C2"/>
    <w:rsid w:val="008539E4"/>
    <w:rsid w:val="00854F73"/>
    <w:rsid w:val="008566D3"/>
    <w:rsid w:val="00860102"/>
    <w:rsid w:val="008757F5"/>
    <w:rsid w:val="00880E10"/>
    <w:rsid w:val="008A5A68"/>
    <w:rsid w:val="008B6E46"/>
    <w:rsid w:val="008C0E39"/>
    <w:rsid w:val="008D0599"/>
    <w:rsid w:val="008D24C8"/>
    <w:rsid w:val="008D4F17"/>
    <w:rsid w:val="008E0C23"/>
    <w:rsid w:val="008F3594"/>
    <w:rsid w:val="008F5045"/>
    <w:rsid w:val="008F566B"/>
    <w:rsid w:val="00902BB7"/>
    <w:rsid w:val="00914059"/>
    <w:rsid w:val="009251DD"/>
    <w:rsid w:val="009315B8"/>
    <w:rsid w:val="00933DE5"/>
    <w:rsid w:val="009454E5"/>
    <w:rsid w:val="009554F8"/>
    <w:rsid w:val="00960155"/>
    <w:rsid w:val="009633DA"/>
    <w:rsid w:val="00972F59"/>
    <w:rsid w:val="00987678"/>
    <w:rsid w:val="00987D89"/>
    <w:rsid w:val="00997E57"/>
    <w:rsid w:val="009A3A35"/>
    <w:rsid w:val="009A665E"/>
    <w:rsid w:val="009B669D"/>
    <w:rsid w:val="009C2159"/>
    <w:rsid w:val="009D07C0"/>
    <w:rsid w:val="009E35DB"/>
    <w:rsid w:val="009E5F33"/>
    <w:rsid w:val="009F461C"/>
    <w:rsid w:val="009F6C97"/>
    <w:rsid w:val="009F7823"/>
    <w:rsid w:val="009F7B1B"/>
    <w:rsid w:val="00A003AB"/>
    <w:rsid w:val="00A00F29"/>
    <w:rsid w:val="00A01CE1"/>
    <w:rsid w:val="00A10F60"/>
    <w:rsid w:val="00A115E6"/>
    <w:rsid w:val="00A1377C"/>
    <w:rsid w:val="00A22877"/>
    <w:rsid w:val="00A23AC8"/>
    <w:rsid w:val="00A307E3"/>
    <w:rsid w:val="00A30ED4"/>
    <w:rsid w:val="00A32EE4"/>
    <w:rsid w:val="00A35618"/>
    <w:rsid w:val="00A406AC"/>
    <w:rsid w:val="00A46272"/>
    <w:rsid w:val="00A47A97"/>
    <w:rsid w:val="00A502F1"/>
    <w:rsid w:val="00A50A78"/>
    <w:rsid w:val="00A546DC"/>
    <w:rsid w:val="00A60AAD"/>
    <w:rsid w:val="00A62120"/>
    <w:rsid w:val="00A6399D"/>
    <w:rsid w:val="00A64105"/>
    <w:rsid w:val="00A7157B"/>
    <w:rsid w:val="00A83DA0"/>
    <w:rsid w:val="00A85146"/>
    <w:rsid w:val="00A8616A"/>
    <w:rsid w:val="00AA26EE"/>
    <w:rsid w:val="00AB6433"/>
    <w:rsid w:val="00AC296A"/>
    <w:rsid w:val="00AD253A"/>
    <w:rsid w:val="00AD5AB9"/>
    <w:rsid w:val="00AD6E7A"/>
    <w:rsid w:val="00AD73C3"/>
    <w:rsid w:val="00AE75C2"/>
    <w:rsid w:val="00AE785D"/>
    <w:rsid w:val="00AF3B5A"/>
    <w:rsid w:val="00B0155D"/>
    <w:rsid w:val="00B01E98"/>
    <w:rsid w:val="00B07D76"/>
    <w:rsid w:val="00B16936"/>
    <w:rsid w:val="00B20280"/>
    <w:rsid w:val="00B30C64"/>
    <w:rsid w:val="00B3294A"/>
    <w:rsid w:val="00B34287"/>
    <w:rsid w:val="00B36230"/>
    <w:rsid w:val="00B36DD1"/>
    <w:rsid w:val="00B41BAD"/>
    <w:rsid w:val="00B463C9"/>
    <w:rsid w:val="00B61FF5"/>
    <w:rsid w:val="00B6437A"/>
    <w:rsid w:val="00B70B13"/>
    <w:rsid w:val="00B72DA0"/>
    <w:rsid w:val="00B737D4"/>
    <w:rsid w:val="00B75EC9"/>
    <w:rsid w:val="00B83965"/>
    <w:rsid w:val="00B854C2"/>
    <w:rsid w:val="00B869A7"/>
    <w:rsid w:val="00B90083"/>
    <w:rsid w:val="00B959DB"/>
    <w:rsid w:val="00B97E25"/>
    <w:rsid w:val="00BA3DE4"/>
    <w:rsid w:val="00BA56E0"/>
    <w:rsid w:val="00BA5FCE"/>
    <w:rsid w:val="00BB7E95"/>
    <w:rsid w:val="00BC4775"/>
    <w:rsid w:val="00BD01A8"/>
    <w:rsid w:val="00BD2444"/>
    <w:rsid w:val="00BD2C14"/>
    <w:rsid w:val="00BE7796"/>
    <w:rsid w:val="00BF547E"/>
    <w:rsid w:val="00C0129A"/>
    <w:rsid w:val="00C13AB0"/>
    <w:rsid w:val="00C14CA2"/>
    <w:rsid w:val="00C15BA8"/>
    <w:rsid w:val="00C17B89"/>
    <w:rsid w:val="00C2576D"/>
    <w:rsid w:val="00C26563"/>
    <w:rsid w:val="00C26C7E"/>
    <w:rsid w:val="00C31F11"/>
    <w:rsid w:val="00C3210C"/>
    <w:rsid w:val="00C334A1"/>
    <w:rsid w:val="00C33D38"/>
    <w:rsid w:val="00C40868"/>
    <w:rsid w:val="00C4586E"/>
    <w:rsid w:val="00C4642A"/>
    <w:rsid w:val="00C47761"/>
    <w:rsid w:val="00C47ADA"/>
    <w:rsid w:val="00C5148A"/>
    <w:rsid w:val="00C56C7E"/>
    <w:rsid w:val="00C64AF5"/>
    <w:rsid w:val="00C73D20"/>
    <w:rsid w:val="00C73E46"/>
    <w:rsid w:val="00C77C68"/>
    <w:rsid w:val="00C82BE7"/>
    <w:rsid w:val="00C82E97"/>
    <w:rsid w:val="00C84FBF"/>
    <w:rsid w:val="00C93227"/>
    <w:rsid w:val="00CA3478"/>
    <w:rsid w:val="00CA44DC"/>
    <w:rsid w:val="00CA49D7"/>
    <w:rsid w:val="00CA4F7E"/>
    <w:rsid w:val="00CA793E"/>
    <w:rsid w:val="00CB311A"/>
    <w:rsid w:val="00CC038E"/>
    <w:rsid w:val="00CC447D"/>
    <w:rsid w:val="00CC6469"/>
    <w:rsid w:val="00CD143F"/>
    <w:rsid w:val="00CE1C18"/>
    <w:rsid w:val="00CE32FC"/>
    <w:rsid w:val="00CF45E6"/>
    <w:rsid w:val="00CF71AE"/>
    <w:rsid w:val="00D12646"/>
    <w:rsid w:val="00D17854"/>
    <w:rsid w:val="00D20599"/>
    <w:rsid w:val="00D227E4"/>
    <w:rsid w:val="00D25A94"/>
    <w:rsid w:val="00D33F70"/>
    <w:rsid w:val="00D41C3C"/>
    <w:rsid w:val="00D43B58"/>
    <w:rsid w:val="00D532A5"/>
    <w:rsid w:val="00D5438E"/>
    <w:rsid w:val="00D5546F"/>
    <w:rsid w:val="00D655CA"/>
    <w:rsid w:val="00D7251A"/>
    <w:rsid w:val="00D73528"/>
    <w:rsid w:val="00D77130"/>
    <w:rsid w:val="00D829EF"/>
    <w:rsid w:val="00D95623"/>
    <w:rsid w:val="00DB2218"/>
    <w:rsid w:val="00DB3615"/>
    <w:rsid w:val="00DB5525"/>
    <w:rsid w:val="00DC5DEE"/>
    <w:rsid w:val="00DD1810"/>
    <w:rsid w:val="00DD6435"/>
    <w:rsid w:val="00DD7320"/>
    <w:rsid w:val="00DE0CDD"/>
    <w:rsid w:val="00DE2CAD"/>
    <w:rsid w:val="00DF0889"/>
    <w:rsid w:val="00DF54CB"/>
    <w:rsid w:val="00E04411"/>
    <w:rsid w:val="00E1012F"/>
    <w:rsid w:val="00E161E9"/>
    <w:rsid w:val="00E22CB5"/>
    <w:rsid w:val="00E22E94"/>
    <w:rsid w:val="00E24A7C"/>
    <w:rsid w:val="00E33A51"/>
    <w:rsid w:val="00E33BE9"/>
    <w:rsid w:val="00E3731B"/>
    <w:rsid w:val="00E427B9"/>
    <w:rsid w:val="00E4618A"/>
    <w:rsid w:val="00E77495"/>
    <w:rsid w:val="00E84F68"/>
    <w:rsid w:val="00E84F86"/>
    <w:rsid w:val="00E858EB"/>
    <w:rsid w:val="00E92FBA"/>
    <w:rsid w:val="00E9377D"/>
    <w:rsid w:val="00EA3FEC"/>
    <w:rsid w:val="00EA4028"/>
    <w:rsid w:val="00EA429F"/>
    <w:rsid w:val="00EB16EA"/>
    <w:rsid w:val="00EB21AE"/>
    <w:rsid w:val="00EB546B"/>
    <w:rsid w:val="00EB65DE"/>
    <w:rsid w:val="00EB7D37"/>
    <w:rsid w:val="00ED1764"/>
    <w:rsid w:val="00EE0548"/>
    <w:rsid w:val="00EE2CEC"/>
    <w:rsid w:val="00EF438E"/>
    <w:rsid w:val="00EF5228"/>
    <w:rsid w:val="00F07636"/>
    <w:rsid w:val="00F0773F"/>
    <w:rsid w:val="00F162AE"/>
    <w:rsid w:val="00F24393"/>
    <w:rsid w:val="00F3215C"/>
    <w:rsid w:val="00F41767"/>
    <w:rsid w:val="00F417F4"/>
    <w:rsid w:val="00F71B97"/>
    <w:rsid w:val="00F733A9"/>
    <w:rsid w:val="00F94347"/>
    <w:rsid w:val="00F94A26"/>
    <w:rsid w:val="00F96214"/>
    <w:rsid w:val="00F96B1B"/>
    <w:rsid w:val="00F97FD5"/>
    <w:rsid w:val="00FA0363"/>
    <w:rsid w:val="00FA1486"/>
    <w:rsid w:val="00FA3005"/>
    <w:rsid w:val="00FA7083"/>
    <w:rsid w:val="00FA7F9B"/>
    <w:rsid w:val="00FB5491"/>
    <w:rsid w:val="00FC14DD"/>
    <w:rsid w:val="00FC5E10"/>
    <w:rsid w:val="00FE40C0"/>
    <w:rsid w:val="00FE6CCC"/>
    <w:rsid w:val="00FF5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30712E0F"/>
  <w14:defaultImageDpi w14:val="300"/>
  <w15:docId w15:val="{C8EC3888-EFA1-9041-8D9C-46F47DC9CF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84F86"/>
    <w:pPr>
      <w:spacing w:after="120" w:line="220" w:lineRule="exact"/>
    </w:pPr>
    <w:rPr>
      <w:rFonts w:ascii="Spartan SFT Regular" w:hAnsi="Spartan SFT Regular"/>
      <w:noProof/>
      <w:sz w:val="18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84F86"/>
    <w:pPr>
      <w:spacing w:after="0"/>
      <w:outlineLvl w:val="0"/>
    </w:pPr>
    <w:rPr>
      <w:rFonts w:ascii="Heavy" w:hAnsi="Heavy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C73E4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C73E46"/>
  </w:style>
  <w:style w:type="paragraph" w:styleId="Fuzeile">
    <w:name w:val="footer"/>
    <w:basedOn w:val="Standard"/>
    <w:link w:val="FuzeileZchn"/>
    <w:uiPriority w:val="99"/>
    <w:unhideWhenUsed/>
    <w:rsid w:val="00C73E46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C73E46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73E46"/>
    <w:rPr>
      <w:rFonts w:ascii="Lucida Grande" w:hAnsi="Lucida Grande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73E46"/>
    <w:rPr>
      <w:rFonts w:ascii="Lucida Grande" w:hAnsi="Lucida Grande"/>
      <w:sz w:val="18"/>
      <w:szCs w:val="18"/>
    </w:rPr>
  </w:style>
  <w:style w:type="table" w:styleId="Tabellenraster">
    <w:name w:val="Table Grid"/>
    <w:basedOn w:val="NormaleTabelle"/>
    <w:uiPriority w:val="59"/>
    <w:rsid w:val="005001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gierung">
    <w:name w:val="Pagierung"/>
    <w:basedOn w:val="Standard"/>
    <w:qFormat/>
    <w:rsid w:val="00D20599"/>
    <w:pPr>
      <w:spacing w:line="360" w:lineRule="exact"/>
      <w:jc w:val="center"/>
    </w:pPr>
    <w:rPr>
      <w:sz w:val="2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84F86"/>
    <w:rPr>
      <w:rFonts w:ascii="Heavy" w:hAnsi="Heavy"/>
      <w:noProof/>
      <w:sz w:val="18"/>
    </w:rPr>
  </w:style>
  <w:style w:type="paragraph" w:customStyle="1" w:styleId="Adresse">
    <w:name w:val="Adresse"/>
    <w:basedOn w:val="Standard"/>
    <w:qFormat/>
    <w:rsid w:val="00E84F86"/>
    <w:pPr>
      <w:spacing w:after="0"/>
      <w:ind w:left="-108"/>
    </w:pPr>
  </w:style>
  <w:style w:type="paragraph" w:customStyle="1" w:styleId="Signatur">
    <w:name w:val="Signatur"/>
    <w:basedOn w:val="Standard"/>
    <w:qFormat/>
    <w:rsid w:val="00E84F86"/>
    <w:pPr>
      <w:tabs>
        <w:tab w:val="left" w:pos="3969"/>
      </w:tabs>
      <w:spacing w:after="0"/>
    </w:pPr>
  </w:style>
  <w:style w:type="paragraph" w:customStyle="1" w:styleId="StandardohneAbsatznach">
    <w:name w:val="Standard ohne Absatz nach"/>
    <w:basedOn w:val="Standard"/>
    <w:qFormat/>
    <w:rsid w:val="00D43B58"/>
    <w:pPr>
      <w:spacing w:after="0"/>
    </w:pPr>
  </w:style>
  <w:style w:type="paragraph" w:customStyle="1" w:styleId="Fusszeile">
    <w:name w:val="Fusszeile"/>
    <w:basedOn w:val="Fuzeile"/>
    <w:qFormat/>
    <w:rsid w:val="00625C50"/>
    <w:pPr>
      <w:spacing w:after="0" w:line="240" w:lineRule="auto"/>
    </w:pPr>
    <w:rPr>
      <w:color w:val="404040" w:themeColor="text1" w:themeTint="BF"/>
      <w:sz w:val="15"/>
      <w:szCs w:val="15"/>
    </w:rPr>
  </w:style>
  <w:style w:type="paragraph" w:styleId="Listenabsatz">
    <w:name w:val="List Paragraph"/>
    <w:basedOn w:val="Standard"/>
    <w:uiPriority w:val="34"/>
    <w:qFormat/>
    <w:rsid w:val="00A35618"/>
    <w:pPr>
      <w:ind w:left="720"/>
      <w:contextualSpacing/>
    </w:pPr>
  </w:style>
  <w:style w:type="paragraph" w:styleId="StandardWeb">
    <w:name w:val="Normal (Web)"/>
    <w:basedOn w:val="Standard"/>
    <w:uiPriority w:val="99"/>
    <w:rsid w:val="0082635D"/>
    <w:pPr>
      <w:spacing w:beforeLines="1" w:afterLines="1" w:after="0" w:line="240" w:lineRule="auto"/>
    </w:pPr>
    <w:rPr>
      <w:rFonts w:ascii="Times" w:hAnsi="Times" w:cs="Times New Roman"/>
      <w:noProof w:val="0"/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F45E6"/>
    <w:rPr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F45E6"/>
    <w:pPr>
      <w:spacing w:line="240" w:lineRule="auto"/>
    </w:pPr>
    <w:rPr>
      <w:sz w:val="24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F45E6"/>
    <w:rPr>
      <w:rFonts w:ascii="Spartan SFT Regular" w:hAnsi="Spartan SFT Regular"/>
      <w:noProof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F45E6"/>
    <w:rPr>
      <w:b/>
      <w:bCs/>
      <w:sz w:val="20"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F45E6"/>
    <w:rPr>
      <w:rFonts w:ascii="Spartan SFT Regular" w:hAnsi="Spartan SFT Regular"/>
      <w:b/>
      <w:bCs/>
      <w:noProof/>
      <w:sz w:val="20"/>
      <w:szCs w:val="20"/>
    </w:rPr>
  </w:style>
  <w:style w:type="paragraph" w:customStyle="1" w:styleId="Text">
    <w:name w:val="Text"/>
    <w:basedOn w:val="Standard"/>
    <w:rsid w:val="004119EF"/>
    <w:pPr>
      <w:spacing w:after="0" w:line="240" w:lineRule="auto"/>
    </w:pPr>
    <w:rPr>
      <w:rFonts w:ascii="Akzidenz-Grotesk BQ Reg" w:eastAsia="Cambria" w:hAnsi="Akzidenz-Grotesk BQ Reg" w:cs="Times New Roman"/>
      <w:noProof w:val="0"/>
      <w:lang w:eastAsia="en-US"/>
    </w:rPr>
  </w:style>
  <w:style w:type="paragraph" w:styleId="berarbeitung">
    <w:name w:val="Revision"/>
    <w:hidden/>
    <w:uiPriority w:val="99"/>
    <w:semiHidden/>
    <w:rsid w:val="00451B31"/>
    <w:rPr>
      <w:rFonts w:ascii="Spartan SFT Regular" w:hAnsi="Spartan SFT Regular"/>
      <w:noProof/>
      <w:sz w:val="18"/>
    </w:rPr>
  </w:style>
  <w:style w:type="character" w:styleId="Hyperlink">
    <w:name w:val="Hyperlink"/>
    <w:basedOn w:val="Absatz-Standardschriftart"/>
    <w:uiPriority w:val="99"/>
    <w:unhideWhenUsed/>
    <w:rsid w:val="00902BB7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02BB7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59770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488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0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5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9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4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bobst@solothurnerfilmtage.ch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Macintosh%20HD:Users:mg180406:Library:Application%20Support:Microsoft:Office:Benutzervorlagen:Meine%20Vorlagen:SFT52%20Vorlage%20V1.3%20Brief.dotx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32CF07B-D1BC-F949-8454-98890C5409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Macintosh%20HD:Users:mg180406:Library:Application%20Support:Microsoft:Office:Benutzervorlagen:Meine%20Vorlagen:SFT52%20Vorlage%20V1.3%20Brief.dotx</Template>
  <TotalTime>0</TotalTime>
  <Pages>1</Pages>
  <Words>358</Words>
  <Characters>2257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Stefanie Schüpbach</dc:creator>
  <cp:keywords/>
  <dc:description/>
  <cp:lastModifiedBy>Kathrin Halter</cp:lastModifiedBy>
  <cp:revision>189</cp:revision>
  <cp:lastPrinted>2025-12-04T10:56:00Z</cp:lastPrinted>
  <dcterms:created xsi:type="dcterms:W3CDTF">2024-11-01T15:18:00Z</dcterms:created>
  <dcterms:modified xsi:type="dcterms:W3CDTF">2025-12-04T14:41:00Z</dcterms:modified>
</cp:coreProperties>
</file>